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41982" w14:textId="6DE5C8CE" w:rsidR="00BE125B" w:rsidRDefault="007B31CB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40D8DC" wp14:editId="5F82A20B">
                <wp:simplePos x="0" y="0"/>
                <wp:positionH relativeFrom="column">
                  <wp:posOffset>3323590</wp:posOffset>
                </wp:positionH>
                <wp:positionV relativeFrom="paragraph">
                  <wp:posOffset>1568450</wp:posOffset>
                </wp:positionV>
                <wp:extent cx="2372008" cy="506994"/>
                <wp:effectExtent l="0" t="0" r="3175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5EDD" w14:textId="70310B4B" w:rsidR="00ED26EF" w:rsidRDefault="00ED26EF">
                            <w:r w:rsidRPr="00BA634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B31CB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Portionen    </w:t>
                            </w:r>
                            <w:r w:rsidR="00D53F6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C18F7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40D8D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61.7pt;margin-top:123.5pt;width:186.75pt;height:39.9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" fillcolor="white [3201]" stroked="f" strokeweight=".5pt">
                <v:textbox>
                  <w:txbxContent>
                    <w:p w14:paraId="73D85EDD" w14:textId="70310B4B" w:rsidR="00ED26EF" w:rsidRDefault="00ED26EF">
                      <w:r w:rsidRPr="00BA634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7B31CB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Portionen    </w:t>
                      </w:r>
                      <w:r w:rsidR="00D53F6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3C18F7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min.</w:t>
                      </w:r>
                    </w:p>
                  </w:txbxContent>
                </v:textbox>
              </v:shape>
            </w:pict>
          </mc:Fallback>
        </mc:AlternateContent>
      </w:r>
      <w:r w:rsidR="003C18F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91BE69" wp14:editId="318F5770">
                <wp:simplePos x="0" y="0"/>
                <wp:positionH relativeFrom="margin">
                  <wp:posOffset>52705</wp:posOffset>
                </wp:positionH>
                <wp:positionV relativeFrom="paragraph">
                  <wp:posOffset>576580</wp:posOffset>
                </wp:positionV>
                <wp:extent cx="1628775" cy="111442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D8B2D" w14:textId="2D4C876A" w:rsidR="003C18F7" w:rsidRDefault="005C1C0E">
                            <w:r>
                              <w:rPr>
                                <w:rFonts w:ascii="Hind Light" w:hAnsi="Hind Light" w:cs="Hind Light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BF3C21A" wp14:editId="17DEF5A6">
                                  <wp:extent cx="1437005" cy="804624"/>
                                  <wp:effectExtent l="0" t="0" r="0" b="0"/>
                                  <wp:docPr id="611648166" name="Grafik 1" descr="Ein Bild, das Essen, Snack, Teller, Kochkuns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1648166" name="Grafik 1" descr="Ein Bild, das Essen, Snack, Teller, Kochkunst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804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BE69" id="Textfeld 2" o:spid="_x0000_s1027" type="#_x0000_t202" style="position:absolute;margin-left:4.15pt;margin-top:45.4pt;width:128.25pt;height:8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" stroked="f">
                <v:textbox>
                  <w:txbxContent>
                    <w:p w14:paraId="0E9D8B2D" w14:textId="2D4C876A" w:rsidR="003C18F7" w:rsidRDefault="005C1C0E">
                      <w:r>
                        <w:rPr>
                          <w:rFonts w:ascii="Hind Light" w:hAnsi="Hind Light" w:cs="Hind Light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BF3C21A" wp14:editId="17DEF5A6">
                            <wp:extent cx="1437005" cy="804624"/>
                            <wp:effectExtent l="0" t="0" r="0" b="0"/>
                            <wp:docPr id="611648166" name="Grafik 1" descr="Ein Bild, das Essen, Snack, Teller, Kochkuns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1648166" name="Grafik 1" descr="Ein Bild, das Essen, Snack, Teller, Kochkunst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005" cy="804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4A05">
        <w:rPr>
          <w:noProof/>
        </w:rPr>
        <w:drawing>
          <wp:anchor distT="0" distB="0" distL="114300" distR="114300" simplePos="0" relativeHeight="251669504" behindDoc="0" locked="0" layoutInCell="1" allowOverlap="1" wp14:anchorId="4B5E4535" wp14:editId="631A3C8D">
            <wp:simplePos x="0" y="0"/>
            <wp:positionH relativeFrom="column">
              <wp:posOffset>4548505</wp:posOffset>
            </wp:positionH>
            <wp:positionV relativeFrom="paragraph">
              <wp:posOffset>1589405</wp:posOffset>
            </wp:positionV>
            <wp:extent cx="317500" cy="317500"/>
            <wp:effectExtent l="0" t="0" r="0" b="0"/>
            <wp:wrapSquare wrapText="bothSides"/>
            <wp:docPr id="12" name="Grafik 12" descr="Stoppu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Stoppuhr Silhouet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05">
        <w:rPr>
          <w:noProof/>
        </w:rPr>
        <w:drawing>
          <wp:anchor distT="0" distB="0" distL="114300" distR="114300" simplePos="0" relativeHeight="251668480" behindDoc="0" locked="0" layoutInCell="1" allowOverlap="1" wp14:anchorId="384B2F88" wp14:editId="0091D766">
            <wp:simplePos x="0" y="0"/>
            <wp:positionH relativeFrom="column">
              <wp:posOffset>3329305</wp:posOffset>
            </wp:positionH>
            <wp:positionV relativeFrom="paragraph">
              <wp:posOffset>1564005</wp:posOffset>
            </wp:positionV>
            <wp:extent cx="317500" cy="317500"/>
            <wp:effectExtent l="0" t="0" r="0" b="0"/>
            <wp:wrapSquare wrapText="bothSides"/>
            <wp:docPr id="11" name="Grafik 11" descr="Teller mit Abdeck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Teller mit Abdeckung Silhouet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A7B24" wp14:editId="7601264A">
                <wp:simplePos x="0" y="0"/>
                <wp:positionH relativeFrom="margin">
                  <wp:posOffset>1664970</wp:posOffset>
                </wp:positionH>
                <wp:positionV relativeFrom="paragraph">
                  <wp:posOffset>2068830</wp:posOffset>
                </wp:positionV>
                <wp:extent cx="4089400" cy="563689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63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E36B05" w14:textId="77777777" w:rsidR="007B31CB" w:rsidRPr="005C1C0E" w:rsidRDefault="007B31CB" w:rsidP="007B31C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5C1C0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Für das Karamell Zuckern in einer Pfanne auf hoher Hitze zum Schmelzen bringen.</w:t>
                            </w:r>
                          </w:p>
                          <w:p w14:paraId="64073192" w14:textId="77777777" w:rsidR="007B31CB" w:rsidRPr="005C1C0E" w:rsidRDefault="007B31CB" w:rsidP="007B31C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5C1C0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Auf mittlerer Hitze Butter dazu geben und zu einer schönen Masse rühren. </w:t>
                            </w:r>
                          </w:p>
                          <w:p w14:paraId="2843D429" w14:textId="51FDD907" w:rsidR="00BE125B" w:rsidRPr="005C1C0E" w:rsidRDefault="007B31CB" w:rsidP="007B31C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5C1C0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Wasser mit 20 ml Orangenlikör zusammen in die Pfanne geben( =ablöschen) und weiter köcheln lassen. </w:t>
                            </w:r>
                          </w:p>
                          <w:p w14:paraId="2FE1AF80" w14:textId="2B8C75BF" w:rsidR="007B31CB" w:rsidRPr="005C1C0E" w:rsidRDefault="007B31CB" w:rsidP="007B31C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5C1C0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Siele von den Feigen entfernen und vierteln.  Die Feigen leicht entfernen und Viertelen. Die Feigen leicht unter die Karamellmischung heben und immer wieder etwas mit Karamellsoße übergießen.  </w:t>
                            </w:r>
                          </w:p>
                          <w:p w14:paraId="2F335BD3" w14:textId="77777777" w:rsidR="007B31CB" w:rsidRPr="005C1C0E" w:rsidRDefault="007B31CB" w:rsidP="007B31C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5C1C0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Sobald die Feigen etwas weicher werden, den restlichen Orangenlikör (10ml) in die Pfanne dazu geben und flambieren. </w:t>
                            </w:r>
                          </w:p>
                          <w:p w14:paraId="4E07C8CA" w14:textId="32A12D14" w:rsidR="007B31CB" w:rsidRPr="005C1C0E" w:rsidRDefault="007B31CB" w:rsidP="007B31CB">
                            <w:pPr>
                              <w:jc w:val="both"/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5C1C0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!!Vorsicht!!! Die Flammen könnten hoch werden  </w:t>
                            </w:r>
                          </w:p>
                          <w:p w14:paraId="7B28A125" w14:textId="0C02A89D" w:rsidR="007B31CB" w:rsidRPr="005C1C0E" w:rsidRDefault="005C1C0E" w:rsidP="007B31C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5C1C0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Sobald der Alkohol verbrannt ist, geht die Flamme aus und die feigen können auf einen Teller angerichtet werden. </w:t>
                            </w:r>
                          </w:p>
                          <w:p w14:paraId="13C4301C" w14:textId="025FB918" w:rsidR="005C1C0E" w:rsidRPr="005C1C0E" w:rsidRDefault="005C1C0E" w:rsidP="007B31C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5C1C0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Ziegenfrischkäsetaler direkt auf die noch warmen Feigen legen.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7B24" id="Textfeld 3" o:spid="_x0000_s1028" type="#_x0000_t202" style="position:absolute;margin-left:131.1pt;margin-top:162.9pt;width:322pt;height:4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" filled="f" stroked="f">
                <v:textbox>
                  <w:txbxContent>
                    <w:p w14:paraId="36E36B05" w14:textId="77777777" w:rsidR="007B31CB" w:rsidRPr="005C1C0E" w:rsidRDefault="007B31CB" w:rsidP="007B31C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5C1C0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Für das Karamell Zuckern in einer Pfanne auf hoher Hitze zum Schmelzen bringen.</w:t>
                      </w:r>
                    </w:p>
                    <w:p w14:paraId="64073192" w14:textId="77777777" w:rsidR="007B31CB" w:rsidRPr="005C1C0E" w:rsidRDefault="007B31CB" w:rsidP="007B31C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5C1C0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Auf mittlerer Hitze Butter dazu geben und zu einer schönen Masse rühren. </w:t>
                      </w:r>
                    </w:p>
                    <w:p w14:paraId="2843D429" w14:textId="51FDD907" w:rsidR="00BE125B" w:rsidRPr="005C1C0E" w:rsidRDefault="007B31CB" w:rsidP="007B31C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5C1C0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Wasser mit 20 ml Orangenlikör zusammen in die Pfanne geben( =ablöschen) und weiter köcheln lassen. </w:t>
                      </w:r>
                    </w:p>
                    <w:p w14:paraId="2FE1AF80" w14:textId="2B8C75BF" w:rsidR="007B31CB" w:rsidRPr="005C1C0E" w:rsidRDefault="007B31CB" w:rsidP="007B31C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5C1C0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Siele von den Feigen entfernen und vierteln.  Die Feigen leicht entfernen und Viertelen. Die Feigen leicht unter die Karamellmischung heben und immer wieder etwas mit Karamellsoße übergießen.  </w:t>
                      </w:r>
                    </w:p>
                    <w:p w14:paraId="2F335BD3" w14:textId="77777777" w:rsidR="007B31CB" w:rsidRPr="005C1C0E" w:rsidRDefault="007B31CB" w:rsidP="007B31C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5C1C0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Sobald die Feigen etwas weicher werden, den restlichen Orangenlikör (10ml) in die Pfanne dazu geben und flambieren. </w:t>
                      </w:r>
                    </w:p>
                    <w:p w14:paraId="4E07C8CA" w14:textId="32A12D14" w:rsidR="007B31CB" w:rsidRPr="005C1C0E" w:rsidRDefault="007B31CB" w:rsidP="007B31CB">
                      <w:pPr>
                        <w:jc w:val="both"/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5C1C0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!!Vorsicht!!! Die Flammen könnten hoch werden  </w:t>
                      </w:r>
                    </w:p>
                    <w:p w14:paraId="7B28A125" w14:textId="0C02A89D" w:rsidR="007B31CB" w:rsidRPr="005C1C0E" w:rsidRDefault="005C1C0E" w:rsidP="007B31C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5C1C0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Sobald der Alkohol verbrannt ist, geht die Flamme aus und die feigen können auf einen Teller angerichtet werden. </w:t>
                      </w:r>
                    </w:p>
                    <w:p w14:paraId="13C4301C" w14:textId="025FB918" w:rsidR="005C1C0E" w:rsidRPr="005C1C0E" w:rsidRDefault="005C1C0E" w:rsidP="007B31C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5C1C0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Ziegenfrischkäsetaler direkt auf die noch warmen Feigen legen.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50659" wp14:editId="2526D49B">
                <wp:simplePos x="0" y="0"/>
                <wp:positionH relativeFrom="margin">
                  <wp:align>left</wp:align>
                </wp:positionH>
                <wp:positionV relativeFrom="paragraph">
                  <wp:posOffset>1856740</wp:posOffset>
                </wp:positionV>
                <wp:extent cx="1799590" cy="63588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8F7887" w14:textId="6DFD9065" w:rsidR="00D53F60" w:rsidRDefault="002426F8" w:rsidP="00E8272A">
                            <w:pPr>
                              <w:rPr>
                                <w:noProof/>
                              </w:rPr>
                            </w:pPr>
                            <w:r w:rsidRPr="005E4CDE">
                              <w:rPr>
                                <w:rFonts w:ascii="High light" w:eastAsia="Times New Roman" w:hAnsi="High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Zutaten:</w:t>
                            </w:r>
                            <w:r w:rsidR="003C18F7" w:rsidRPr="003C18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A05CE33" w14:textId="6FCA3875" w:rsidR="007B31CB" w:rsidRDefault="007B31CB" w:rsidP="00E8272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Für das Karamell: </w:t>
                            </w:r>
                          </w:p>
                          <w:p w14:paraId="5329388E" w14:textId="0D60DC3D" w:rsidR="007B31CB" w:rsidRDefault="007B31CB" w:rsidP="00E8272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4 EL Zucker </w:t>
                            </w:r>
                          </w:p>
                          <w:p w14:paraId="58FE044C" w14:textId="4596D752" w:rsidR="007B31CB" w:rsidRDefault="007B31CB" w:rsidP="00E8272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1 TL Butter </w:t>
                            </w:r>
                          </w:p>
                          <w:p w14:paraId="16AE2328" w14:textId="722AFDF0" w:rsidR="007B31CB" w:rsidRDefault="007B31CB" w:rsidP="00E8272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30 ml Oragenlikör </w:t>
                            </w:r>
                          </w:p>
                          <w:p w14:paraId="63921414" w14:textId="3B70D5EB" w:rsidR="007B31CB" w:rsidRDefault="007B31CB" w:rsidP="00E8272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Außerdem: </w:t>
                            </w:r>
                          </w:p>
                          <w:p w14:paraId="01007DC5" w14:textId="12D11D75" w:rsidR="007B31CB" w:rsidRDefault="007B31CB" w:rsidP="00E8272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4 Frische Feigen </w:t>
                            </w:r>
                          </w:p>
                          <w:p w14:paraId="402C2477" w14:textId="11557089" w:rsidR="007B31CB" w:rsidRDefault="007B31CB" w:rsidP="00E8272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4 Ziegenfrischkäsetaler </w:t>
                            </w:r>
                          </w:p>
                          <w:p w14:paraId="26700D63" w14:textId="7500B79C" w:rsidR="007B31CB" w:rsidRPr="005E4CDE" w:rsidRDefault="007B31CB" w:rsidP="00E8272A">
                            <w:pPr>
                              <w:rPr>
                                <w:rFonts w:ascii="High light" w:eastAsia="Times New Roman" w:hAnsi="High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4 Gewürzspekulatius </w:t>
                            </w:r>
                          </w:p>
                          <w:p w14:paraId="52485807" w14:textId="633FCF27" w:rsidR="00ED26EF" w:rsidRPr="00D40539" w:rsidRDefault="00ED26EF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0659" id="Textfeld 4" o:spid="_x0000_s1029" type="#_x0000_t202" style="position:absolute;margin-left:0;margin-top:146.2pt;width:141.7pt;height:50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" filled="f" stroked="f">
                <v:textbox>
                  <w:txbxContent>
                    <w:p w14:paraId="318F7887" w14:textId="6DFD9065" w:rsidR="00D53F60" w:rsidRDefault="002426F8" w:rsidP="00E8272A">
                      <w:pPr>
                        <w:rPr>
                          <w:noProof/>
                        </w:rPr>
                      </w:pPr>
                      <w:r w:rsidRPr="005E4CDE">
                        <w:rPr>
                          <w:rFonts w:ascii="High light" w:eastAsia="Times New Roman" w:hAnsi="High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Zutaten:</w:t>
                      </w:r>
                      <w:r w:rsidR="003C18F7" w:rsidRPr="003C18F7">
                        <w:rPr>
                          <w:noProof/>
                        </w:rPr>
                        <w:t xml:space="preserve"> </w:t>
                      </w:r>
                    </w:p>
                    <w:p w14:paraId="0A05CE33" w14:textId="6FCA3875" w:rsidR="007B31CB" w:rsidRDefault="007B31CB" w:rsidP="00E8272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Für das Karamell: </w:t>
                      </w:r>
                    </w:p>
                    <w:p w14:paraId="5329388E" w14:textId="0D60DC3D" w:rsidR="007B31CB" w:rsidRDefault="007B31CB" w:rsidP="00E8272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4 EL Zucker </w:t>
                      </w:r>
                    </w:p>
                    <w:p w14:paraId="58FE044C" w14:textId="4596D752" w:rsidR="007B31CB" w:rsidRDefault="007B31CB" w:rsidP="00E8272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1 TL Butter </w:t>
                      </w:r>
                    </w:p>
                    <w:p w14:paraId="16AE2328" w14:textId="722AFDF0" w:rsidR="007B31CB" w:rsidRDefault="007B31CB" w:rsidP="00E8272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30 ml Oragenlikör </w:t>
                      </w:r>
                    </w:p>
                    <w:p w14:paraId="63921414" w14:textId="3B70D5EB" w:rsidR="007B31CB" w:rsidRDefault="007B31CB" w:rsidP="00E8272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Außerdem: </w:t>
                      </w:r>
                    </w:p>
                    <w:p w14:paraId="01007DC5" w14:textId="12D11D75" w:rsidR="007B31CB" w:rsidRDefault="007B31CB" w:rsidP="00E8272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4 Frische Feigen </w:t>
                      </w:r>
                    </w:p>
                    <w:p w14:paraId="402C2477" w14:textId="11557089" w:rsidR="007B31CB" w:rsidRDefault="007B31CB" w:rsidP="00E8272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4 Ziegenfrischkäsetaler </w:t>
                      </w:r>
                    </w:p>
                    <w:p w14:paraId="26700D63" w14:textId="7500B79C" w:rsidR="007B31CB" w:rsidRPr="005E4CDE" w:rsidRDefault="007B31CB" w:rsidP="00E8272A">
                      <w:pPr>
                        <w:rPr>
                          <w:rFonts w:ascii="High light" w:eastAsia="Times New Roman" w:hAnsi="High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noProof/>
                        </w:rPr>
                        <w:t xml:space="preserve">4 Gewürzspekulatius </w:t>
                      </w:r>
                    </w:p>
                    <w:p w14:paraId="52485807" w14:textId="633FCF27" w:rsidR="00ED26EF" w:rsidRPr="00D40539" w:rsidRDefault="00ED26EF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FD391C7" wp14:editId="5DB6F6BA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0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64D819" w14:textId="7E47E68F" w:rsidR="00D2668D" w:rsidRPr="007B31CB" w:rsidRDefault="007B31CB">
                            <w:pPr>
                              <w:rPr>
                                <w:rFonts w:ascii="Hind Bold" w:hAnsi="Hind Bold" w:cs="Hind Bold"/>
                                <w:sz w:val="26"/>
                                <w:szCs w:val="26"/>
                              </w:rPr>
                            </w:pPr>
                            <w:r w:rsidRPr="007B31CB">
                              <w:rPr>
                                <w:rFonts w:ascii="Hind Bold" w:hAnsi="Hind Bold" w:cs="Hind Bold"/>
                                <w:sz w:val="26"/>
                                <w:szCs w:val="26"/>
                              </w:rPr>
                              <w:t xml:space="preserve">Ziegenfrischkäsetaler mit Feigen und Spekulatius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1C7" id="Textfeld 1" o:spid="_x0000_s1030" type="#_x0000_t202" style="position:absolute;margin-left:159.1pt;margin-top:77.4pt;width:277.25pt;height:95.6pt;z-index:2516561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" filled="f" stroked="f">
                <v:textbox>
                  <w:txbxContent>
                    <w:p w14:paraId="1464D819" w14:textId="7E47E68F" w:rsidR="00D2668D" w:rsidRPr="007B31CB" w:rsidRDefault="007B31CB">
                      <w:pPr>
                        <w:rPr>
                          <w:rFonts w:ascii="Hind Bold" w:hAnsi="Hind Bold" w:cs="Hind Bold"/>
                          <w:sz w:val="26"/>
                          <w:szCs w:val="26"/>
                        </w:rPr>
                      </w:pPr>
                      <w:r w:rsidRPr="007B31CB">
                        <w:rPr>
                          <w:rFonts w:ascii="Hind Bold" w:hAnsi="Hind Bold" w:cs="Hind Bold"/>
                          <w:sz w:val="26"/>
                          <w:szCs w:val="26"/>
                        </w:rPr>
                        <w:t xml:space="preserve">Ziegenfrischkäsetaler mit Feigen und Spekulatius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125B">
      <w:headerReference w:type="default" r:id="rId12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72CFF" w14:textId="77777777" w:rsidR="00B624B9" w:rsidRDefault="00B624B9">
      <w:pPr>
        <w:spacing w:after="0" w:line="240" w:lineRule="auto"/>
      </w:pPr>
      <w:r>
        <w:separator/>
      </w:r>
    </w:p>
  </w:endnote>
  <w:endnote w:type="continuationSeparator" w:id="0">
    <w:p w14:paraId="63E81BCF" w14:textId="77777777" w:rsidR="00B624B9" w:rsidRDefault="00B62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ind Bold">
    <w:altName w:val="Mangal"/>
    <w:charset w:val="00"/>
    <w:family w:val="auto"/>
    <w:pitch w:val="variable"/>
    <w:sig w:usb0="00008007" w:usb1="00000000" w:usb2="00000000" w:usb3="00000000" w:csb0="00000093" w:csb1="00000000"/>
  </w:font>
  <w:font w:name="Hind Light">
    <w:altName w:val="Mangal"/>
    <w:charset w:val="00"/>
    <w:family w:val="auto"/>
    <w:pitch w:val="variable"/>
    <w:sig w:usb0="00008007" w:usb1="00000000" w:usb2="00000000" w:usb3="00000000" w:csb0="00000093" w:csb1="00000000"/>
  </w:font>
  <w:font w:name="High 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D80C0" w14:textId="77777777" w:rsidR="00B624B9" w:rsidRDefault="00B624B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EB70B76" w14:textId="77777777" w:rsidR="00B624B9" w:rsidRDefault="00B62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41871" w14:textId="77777777" w:rsidR="00907FB7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3F353" wp14:editId="497A9244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72547"/>
          <wp:effectExtent l="0" t="0" r="0" b="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725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106F3"/>
    <w:multiLevelType w:val="hybridMultilevel"/>
    <w:tmpl w:val="2ECC9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B0EDC"/>
    <w:multiLevelType w:val="multilevel"/>
    <w:tmpl w:val="8E40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A6DFF"/>
    <w:multiLevelType w:val="hybridMultilevel"/>
    <w:tmpl w:val="2000F8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00773"/>
    <w:multiLevelType w:val="hybridMultilevel"/>
    <w:tmpl w:val="3940AE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224CD"/>
    <w:multiLevelType w:val="hybridMultilevel"/>
    <w:tmpl w:val="FD869D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B7E5C"/>
    <w:multiLevelType w:val="multilevel"/>
    <w:tmpl w:val="C80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ED518D"/>
    <w:multiLevelType w:val="hybridMultilevel"/>
    <w:tmpl w:val="4F643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621313"/>
    <w:multiLevelType w:val="hybridMultilevel"/>
    <w:tmpl w:val="06D435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8C1275"/>
    <w:multiLevelType w:val="hybridMultilevel"/>
    <w:tmpl w:val="DA78D6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075454">
    <w:abstractNumId w:val="5"/>
  </w:num>
  <w:num w:numId="2" w16cid:durableId="917788159">
    <w:abstractNumId w:val="7"/>
  </w:num>
  <w:num w:numId="3" w16cid:durableId="289282704">
    <w:abstractNumId w:val="4"/>
  </w:num>
  <w:num w:numId="4" w16cid:durableId="840237240">
    <w:abstractNumId w:val="2"/>
  </w:num>
  <w:num w:numId="5" w16cid:durableId="1605263359">
    <w:abstractNumId w:val="6"/>
  </w:num>
  <w:num w:numId="6" w16cid:durableId="1696539973">
    <w:abstractNumId w:val="0"/>
  </w:num>
  <w:num w:numId="7" w16cid:durableId="875197568">
    <w:abstractNumId w:val="3"/>
  </w:num>
  <w:num w:numId="8" w16cid:durableId="835999113">
    <w:abstractNumId w:val="1"/>
  </w:num>
  <w:num w:numId="9" w16cid:durableId="6526821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42"/>
    <w:rsid w:val="000152DC"/>
    <w:rsid w:val="00036BC2"/>
    <w:rsid w:val="002426F8"/>
    <w:rsid w:val="00256479"/>
    <w:rsid w:val="002A5E97"/>
    <w:rsid w:val="00363128"/>
    <w:rsid w:val="003A5731"/>
    <w:rsid w:val="003C18F7"/>
    <w:rsid w:val="00426B42"/>
    <w:rsid w:val="005C1C0E"/>
    <w:rsid w:val="005E4CDE"/>
    <w:rsid w:val="00703E9E"/>
    <w:rsid w:val="0076153E"/>
    <w:rsid w:val="007B31CB"/>
    <w:rsid w:val="007D7A59"/>
    <w:rsid w:val="007F22B9"/>
    <w:rsid w:val="00834C69"/>
    <w:rsid w:val="0083731D"/>
    <w:rsid w:val="00907FB7"/>
    <w:rsid w:val="00993099"/>
    <w:rsid w:val="00A25690"/>
    <w:rsid w:val="00B624B9"/>
    <w:rsid w:val="00BA6340"/>
    <w:rsid w:val="00BD7E08"/>
    <w:rsid w:val="00BE125B"/>
    <w:rsid w:val="00D2668D"/>
    <w:rsid w:val="00D40539"/>
    <w:rsid w:val="00D53F60"/>
    <w:rsid w:val="00D835C4"/>
    <w:rsid w:val="00E445BF"/>
    <w:rsid w:val="00E45122"/>
    <w:rsid w:val="00E54A05"/>
    <w:rsid w:val="00E8272A"/>
    <w:rsid w:val="00EB2FCB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4811"/>
  <w15:docId w15:val="{606062F4-63CF-4FEB-8863-D6FECAB0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customStyle="1" w:styleId="quantityblock">
    <w:name w:val="quantityblock"/>
    <w:basedOn w:val="Absatz-Standardschriftart"/>
    <w:rsid w:val="00426B42"/>
  </w:style>
  <w:style w:type="character" w:customStyle="1" w:styleId="ingredient-quantity">
    <w:name w:val="ingredient-quantity"/>
    <w:basedOn w:val="Absatz-Standardschriftart"/>
    <w:rsid w:val="00426B42"/>
  </w:style>
  <w:style w:type="character" w:customStyle="1" w:styleId="ingredientblock">
    <w:name w:val="ingredientblock"/>
    <w:basedOn w:val="Absatz-Standardschriftart"/>
    <w:rsid w:val="00426B42"/>
  </w:style>
  <w:style w:type="paragraph" w:styleId="Listenabsatz">
    <w:name w:val="List Paragraph"/>
    <w:basedOn w:val="Standard"/>
    <w:uiPriority w:val="34"/>
    <w:qFormat/>
    <w:rsid w:val="00426B42"/>
    <w:pPr>
      <w:ind w:left="720"/>
      <w:contextualSpacing/>
    </w:pPr>
  </w:style>
  <w:style w:type="paragraph" w:customStyle="1" w:styleId="direction-step">
    <w:name w:val="direction-step"/>
    <w:basedOn w:val="Standard"/>
    <w:rsid w:val="005E4CD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oEpping\NAS-BMS\Marketing\Theo%20Epping\Wilger%20Rezeptvorlage\Wilger_Rezep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Wilger_Rezeptvorlage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Wilger</dc:creator>
  <dc:description/>
  <cp:lastModifiedBy>Theo Epping</cp:lastModifiedBy>
  <cp:revision>2</cp:revision>
  <cp:lastPrinted>2023-11-15T11:16:00Z</cp:lastPrinted>
  <dcterms:created xsi:type="dcterms:W3CDTF">2023-11-29T13:29:00Z</dcterms:created>
  <dcterms:modified xsi:type="dcterms:W3CDTF">2023-11-29T13:29:00Z</dcterms:modified>
</cp:coreProperties>
</file>