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1982" w14:textId="32950616" w:rsidR="00BE125B" w:rsidRDefault="003C1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91BE69" wp14:editId="3F53E473">
                <wp:simplePos x="0" y="0"/>
                <wp:positionH relativeFrom="margin">
                  <wp:posOffset>52705</wp:posOffset>
                </wp:positionH>
                <wp:positionV relativeFrom="paragraph">
                  <wp:posOffset>576580</wp:posOffset>
                </wp:positionV>
                <wp:extent cx="1628775" cy="11144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8B2D" w14:textId="041CC388" w:rsidR="003C18F7" w:rsidRDefault="002939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5E9B5" wp14:editId="3EC1A144">
                                  <wp:extent cx="1437005" cy="966159"/>
                                  <wp:effectExtent l="0" t="0" r="0" b="5715"/>
                                  <wp:docPr id="522660141" name="Grafik 2" descr="Ein Bild, das Essen, Snacks, Brot, Sandwi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660141" name="Grafik 2" descr="Ein Bild, das Essen, Snacks, Brot, Sandwi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328" cy="96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1BE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.15pt;margin-top:45.4pt;width:128.25pt;height:8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" stroked="f">
                <v:textbox>
                  <w:txbxContent>
                    <w:p w14:paraId="0E9D8B2D" w14:textId="041CC388" w:rsidR="003C18F7" w:rsidRDefault="002939C8">
                      <w:r>
                        <w:rPr>
                          <w:noProof/>
                        </w:rPr>
                        <w:drawing>
                          <wp:inline distT="0" distB="0" distL="0" distR="0" wp14:anchorId="5E85E9B5" wp14:editId="3EC1A144">
                            <wp:extent cx="1437005" cy="966159"/>
                            <wp:effectExtent l="0" t="0" r="0" b="5715"/>
                            <wp:docPr id="522660141" name="Grafik 2" descr="Ein Bild, das Essen, Snacks, Brot, Sandwi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660141" name="Grafik 2" descr="Ein Bild, das Essen, Snacks, Brot, Sandwich enthält.&#10;&#10;Automatisch generierte Beschreibu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328" cy="967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77695955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7CA9BF76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939C8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4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Portionen    </w:t>
                            </w:r>
                            <w:r w:rsidR="00D53F6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939C8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0D8DC" id="Textfeld 6" o:spid="_x0000_s1027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" fillcolor="white [3201]" stroked="f" strokeweight=".5pt">
                <v:textbox>
                  <w:txbxContent>
                    <w:p w14:paraId="73D85EDD" w14:textId="7CA9BF76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2939C8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4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Portionen    </w:t>
                      </w:r>
                      <w:r w:rsidR="00D53F6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2939C8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30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20286EF8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C15E94" w14:textId="77777777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Zucchini putzen, waschen und grob raspeln.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Zucchniraspel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in einem sauberen Geschirrtuch ausdrücken.</w:t>
                            </w:r>
                          </w:p>
                          <w:p w14:paraId="7A9DBF0A" w14:textId="5E8C3098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Le Gruyère AOP KALTBACH entrinden und grob reiben. Schalotte und Knoblauch schälen. Beides würfeln. </w:t>
                            </w:r>
                          </w:p>
                          <w:p w14:paraId="509F5AB7" w14:textId="77777777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Rosmarin waschen und trocken schütteln. Nadeln vom Zweig streifen und hacken. Vorbereitete Zutaten und Mehl vermengen. Mit Salz und Pfeffer würzen. Aus der Zucchinimasse 4 Fladen formen. Zucchinifladen auf ein mit Backpapier ausgelegtes Backblech legen. Im vorgeheizten Backofen (E-Herd: 200 °C/ Umluft: 175 °C/ Gas: s. Hersteller) ca. 15 Minuten backen.</w:t>
                            </w:r>
                          </w:p>
                          <w:p w14:paraId="0E4075D9" w14:textId="1FE0DEB8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br/>
                              <w:t xml:space="preserve">Salat waschen und trocken schütteln.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Focacciastücke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waagerecht halbieren und in einer Pfanne ohne Fett auf den Schnittflächen goldbraun rösten. </w:t>
                            </w:r>
                          </w:p>
                          <w:p w14:paraId="36F72D96" w14:textId="77777777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Untere und obere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Focacciahälften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auf den Schnittflächen mit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Tzatziki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bestreichen. </w:t>
                            </w:r>
                          </w:p>
                          <w:p w14:paraId="69A1C1DC" w14:textId="77777777" w:rsidR="002939C8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Zucchinifladen aus dem Ofen nehmen, auf die unteren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Focacciahälften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verteilen und mit Salat belegen. </w:t>
                            </w:r>
                          </w:p>
                          <w:p w14:paraId="2843D429" w14:textId="439C98E1" w:rsidR="00BE125B" w:rsidRPr="002939C8" w:rsidRDefault="002939C8" w:rsidP="002939C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Obere </w:t>
                            </w:r>
                            <w:proofErr w:type="spellStart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Focacciahälften</w:t>
                            </w:r>
                            <w:proofErr w:type="spellEnd"/>
                            <w:r w:rsidRPr="002939C8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darauflegen.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8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" filled="f" stroked="f">
                <v:textbox>
                  <w:txbxContent>
                    <w:p w14:paraId="2DC15E94" w14:textId="77777777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Zucchini putzen, waschen und grob raspeln.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Zucchniraspel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in einem sauberen Geschirrtuch ausdrücken.</w:t>
                      </w:r>
                    </w:p>
                    <w:p w14:paraId="7A9DBF0A" w14:textId="5E8C3098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Le Gruyère AOP KALTBACH entrinden und grob reiben. Schalotte und Knoblauch schälen. Beides würfeln. </w:t>
                      </w:r>
                    </w:p>
                    <w:p w14:paraId="509F5AB7" w14:textId="77777777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Rosmarin waschen und trocken schütteln. Nadeln vom Zweig streifen und hacken. Vorbereitete Zutaten und Mehl vermengen. Mit Salz und Pfeffer würzen. Aus der Zucchinimasse 4 Fladen formen. Zucchinifladen auf ein mit Backpapier ausgelegtes Backblech legen. Im vorgeheizten Backofen (E-Herd: 200 °C/ Umluft: 175 °C/ Gas: s. Hersteller) ca. 15 Minuten backen.</w:t>
                      </w:r>
                    </w:p>
                    <w:p w14:paraId="0E4075D9" w14:textId="1FE0DEB8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br/>
                        <w:t xml:space="preserve">Salat waschen und trocken schütteln.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Focacciastücke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waagerecht halbieren und in einer Pfanne ohne Fett auf den Schnittflächen goldbraun rösten. </w:t>
                      </w:r>
                    </w:p>
                    <w:p w14:paraId="36F72D96" w14:textId="77777777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Untere und obere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Focacciahälften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auf den Schnittflächen mit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Tzatziki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bestreichen. </w:t>
                      </w:r>
                    </w:p>
                    <w:p w14:paraId="69A1C1DC" w14:textId="77777777" w:rsidR="002939C8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Zucchinifladen aus dem Ofen nehmen, auf die unteren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Focacciahälften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verteilen und mit Salat belegen. </w:t>
                      </w:r>
                    </w:p>
                    <w:p w14:paraId="2843D429" w14:textId="439C98E1" w:rsidR="00BE125B" w:rsidRPr="002939C8" w:rsidRDefault="002939C8" w:rsidP="002939C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Obere </w:t>
                      </w:r>
                      <w:proofErr w:type="spellStart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Focacciahälften</w:t>
                      </w:r>
                      <w:proofErr w:type="spellEnd"/>
                      <w:r w:rsidRPr="002939C8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darauflegen.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8F7887" w14:textId="6DFD9065" w:rsidR="00D53F60" w:rsidRPr="005E4CDE" w:rsidRDefault="002426F8" w:rsidP="00E8272A">
                            <w:pPr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5E4CDE"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3C18F7" w:rsidRPr="003C18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F520936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Zucchini</w:t>
                            </w:r>
                          </w:p>
                          <w:p w14:paraId="7938291E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100 g Le Gruyère AOP KALTBACH</w:t>
                            </w:r>
                          </w:p>
                          <w:p w14:paraId="7A8E4F31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Schalotte</w:t>
                            </w:r>
                          </w:p>
                          <w:p w14:paraId="40810F33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Knoblauchzehe</w:t>
                            </w:r>
                          </w:p>
                          <w:p w14:paraId="3230EFDE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Zweig Rosmarin</w:t>
                            </w:r>
                          </w:p>
                          <w:p w14:paraId="1A6EF769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EL Mehl</w:t>
                            </w:r>
                          </w:p>
                          <w:p w14:paraId="2E162FDE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Salz</w:t>
                            </w:r>
                          </w:p>
                          <w:p w14:paraId="24371E62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Pfeffer</w:t>
                            </w:r>
                          </w:p>
                          <w:p w14:paraId="71955B0F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100 g Pflücksalat</w:t>
                            </w:r>
                          </w:p>
                          <w:p w14:paraId="09D336E7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4 Stücke Focaccia (à ca. 150 g)</w:t>
                            </w:r>
                          </w:p>
                          <w:p w14:paraId="06EDF77D" w14:textId="6BD37AFB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100 g </w:t>
                            </w: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Zaziki</w:t>
                            </w: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(Packung)</w:t>
                            </w:r>
                          </w:p>
                          <w:p w14:paraId="723C3965" w14:textId="77777777" w:rsidR="002939C8" w:rsidRPr="002939C8" w:rsidRDefault="002939C8" w:rsidP="002939C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939C8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Backpapier</w:t>
                            </w:r>
                          </w:p>
                          <w:p w14:paraId="52485807" w14:textId="7E00C400" w:rsidR="00ED26EF" w:rsidRPr="00D40539" w:rsidRDefault="00ED26EF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9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CjpnEF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318F7887" w14:textId="6DFD9065" w:rsidR="00D53F60" w:rsidRPr="005E4CDE" w:rsidRDefault="002426F8" w:rsidP="00E8272A">
                      <w:pPr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5E4CDE"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3C18F7" w:rsidRPr="003C18F7">
                        <w:rPr>
                          <w:noProof/>
                        </w:rPr>
                        <w:t xml:space="preserve"> </w:t>
                      </w:r>
                    </w:p>
                    <w:p w14:paraId="2F520936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Zucchini</w:t>
                      </w:r>
                    </w:p>
                    <w:p w14:paraId="7938291E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100 g Le Gruyère AOP KALTBACH</w:t>
                      </w:r>
                    </w:p>
                    <w:p w14:paraId="7A8E4F31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Schalotte</w:t>
                      </w:r>
                    </w:p>
                    <w:p w14:paraId="40810F33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Knoblauchzehe</w:t>
                      </w:r>
                    </w:p>
                    <w:p w14:paraId="3230EFDE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Zweig Rosmarin</w:t>
                      </w:r>
                    </w:p>
                    <w:p w14:paraId="1A6EF769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EL Mehl</w:t>
                      </w:r>
                    </w:p>
                    <w:p w14:paraId="2E162FDE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Salz</w:t>
                      </w:r>
                    </w:p>
                    <w:p w14:paraId="24371E62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Pfeffer</w:t>
                      </w:r>
                    </w:p>
                    <w:p w14:paraId="71955B0F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100 g Pflücksalat</w:t>
                      </w:r>
                    </w:p>
                    <w:p w14:paraId="09D336E7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4 Stücke Focaccia (à ca. 150 g)</w:t>
                      </w:r>
                    </w:p>
                    <w:p w14:paraId="06EDF77D" w14:textId="6BD37AFB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100 g </w:t>
                      </w: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Zaziki</w:t>
                      </w: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(Packung)</w:t>
                      </w:r>
                    </w:p>
                    <w:p w14:paraId="723C3965" w14:textId="77777777" w:rsidR="002939C8" w:rsidRPr="002939C8" w:rsidRDefault="002939C8" w:rsidP="002939C8">
                      <w:pPr>
                        <w:numPr>
                          <w:ilvl w:val="0"/>
                          <w:numId w:val="9"/>
                        </w:num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939C8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Backpapier</w:t>
                      </w:r>
                    </w:p>
                    <w:p w14:paraId="52485807" w14:textId="7E00C400" w:rsidR="00ED26EF" w:rsidRPr="00D40539" w:rsidRDefault="00ED26EF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56423DD9" w:rsidR="00D2668D" w:rsidRPr="00E8272A" w:rsidRDefault="00D2668D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30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" filled="f" stroked="f">
                <v:textbox>
                  <w:txbxContent>
                    <w:p w14:paraId="1464D819" w14:textId="56423DD9" w:rsidR="00D2668D" w:rsidRPr="00E8272A" w:rsidRDefault="00D2668D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6CA8C" w14:textId="77777777" w:rsidR="00574292" w:rsidRDefault="00574292">
      <w:pPr>
        <w:spacing w:after="0" w:line="240" w:lineRule="auto"/>
      </w:pPr>
      <w:r>
        <w:separator/>
      </w:r>
    </w:p>
  </w:endnote>
  <w:endnote w:type="continuationSeparator" w:id="0">
    <w:p w14:paraId="3E2B861E" w14:textId="77777777" w:rsidR="00574292" w:rsidRDefault="00574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charset w:val="00"/>
    <w:family w:val="auto"/>
    <w:pitch w:val="variable"/>
    <w:sig w:usb0="00008007" w:usb1="00000000" w:usb2="00000000" w:usb3="00000000" w:csb0="00000093" w:csb1="00000000"/>
  </w:font>
  <w:font w:name="High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1FEEB" w14:textId="77777777" w:rsidR="00574292" w:rsidRDefault="0057429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997BF5" w14:textId="77777777" w:rsidR="00574292" w:rsidRDefault="00574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1871" w14:textId="77777777" w:rsidR="00907FB7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B0EDC"/>
    <w:multiLevelType w:val="multilevel"/>
    <w:tmpl w:val="8E40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25ED5"/>
    <w:multiLevelType w:val="multilevel"/>
    <w:tmpl w:val="D3FE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C143F"/>
    <w:multiLevelType w:val="hybridMultilevel"/>
    <w:tmpl w:val="D00CF3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075454">
    <w:abstractNumId w:val="7"/>
  </w:num>
  <w:num w:numId="2" w16cid:durableId="917788159">
    <w:abstractNumId w:val="9"/>
  </w:num>
  <w:num w:numId="3" w16cid:durableId="289282704">
    <w:abstractNumId w:val="6"/>
  </w:num>
  <w:num w:numId="4" w16cid:durableId="840237240">
    <w:abstractNumId w:val="2"/>
  </w:num>
  <w:num w:numId="5" w16cid:durableId="1605263359">
    <w:abstractNumId w:val="8"/>
  </w:num>
  <w:num w:numId="6" w16cid:durableId="1696539973">
    <w:abstractNumId w:val="0"/>
  </w:num>
  <w:num w:numId="7" w16cid:durableId="875197568">
    <w:abstractNumId w:val="4"/>
  </w:num>
  <w:num w:numId="8" w16cid:durableId="835999113">
    <w:abstractNumId w:val="1"/>
  </w:num>
  <w:num w:numId="9" w16cid:durableId="861288344">
    <w:abstractNumId w:val="3"/>
  </w:num>
  <w:num w:numId="10" w16cid:durableId="8952413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2426F8"/>
    <w:rsid w:val="00256479"/>
    <w:rsid w:val="002939C8"/>
    <w:rsid w:val="002A5E97"/>
    <w:rsid w:val="00363128"/>
    <w:rsid w:val="003A5731"/>
    <w:rsid w:val="003C18F7"/>
    <w:rsid w:val="00426B42"/>
    <w:rsid w:val="00574292"/>
    <w:rsid w:val="005E4CDE"/>
    <w:rsid w:val="00703E9E"/>
    <w:rsid w:val="0076153E"/>
    <w:rsid w:val="007D7A59"/>
    <w:rsid w:val="007F22B9"/>
    <w:rsid w:val="00834C69"/>
    <w:rsid w:val="0083731D"/>
    <w:rsid w:val="00907FB7"/>
    <w:rsid w:val="00993099"/>
    <w:rsid w:val="00A25690"/>
    <w:rsid w:val="00BA6340"/>
    <w:rsid w:val="00BD7E08"/>
    <w:rsid w:val="00BE125B"/>
    <w:rsid w:val="00D2668D"/>
    <w:rsid w:val="00D40539"/>
    <w:rsid w:val="00D53F60"/>
    <w:rsid w:val="00D835C4"/>
    <w:rsid w:val="00E445BF"/>
    <w:rsid w:val="00E45122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paragraph" w:customStyle="1" w:styleId="direction-step">
    <w:name w:val="direction-step"/>
    <w:basedOn w:val="Standard"/>
    <w:rsid w:val="005E4CD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oEpping\NAS-BMS\Marketing\Theo%20Epping\Wilger%20Rezeptvorlage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2</cp:revision>
  <cp:lastPrinted>2023-11-15T11:16:00Z</cp:lastPrinted>
  <dcterms:created xsi:type="dcterms:W3CDTF">2023-11-29T13:37:00Z</dcterms:created>
  <dcterms:modified xsi:type="dcterms:W3CDTF">2023-11-29T13:37:00Z</dcterms:modified>
</cp:coreProperties>
</file>