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841982" w14:textId="39133402" w:rsidR="00BE125B" w:rsidRDefault="009E6CB4">
      <w:r>
        <w:rPr>
          <w:noProof/>
        </w:rPr>
        <w:drawing>
          <wp:anchor distT="0" distB="0" distL="114300" distR="114300" simplePos="0" relativeHeight="251670528" behindDoc="1" locked="0" layoutInCell="1" allowOverlap="1" wp14:anchorId="098ABEA6" wp14:editId="3CAC2450">
            <wp:simplePos x="0" y="0"/>
            <wp:positionH relativeFrom="margin">
              <wp:align>left</wp:align>
            </wp:positionH>
            <wp:positionV relativeFrom="paragraph">
              <wp:posOffset>542925</wp:posOffset>
            </wp:positionV>
            <wp:extent cx="1572260" cy="1219200"/>
            <wp:effectExtent l="0" t="0" r="8890" b="0"/>
            <wp:wrapTight wrapText="bothSides">
              <wp:wrapPolygon edited="0">
                <wp:start x="0" y="0"/>
                <wp:lineTo x="0" y="21263"/>
                <wp:lineTo x="21460" y="21263"/>
                <wp:lineTo x="21460" y="0"/>
                <wp:lineTo x="0" y="0"/>
              </wp:wrapPolygon>
            </wp:wrapTight>
            <wp:docPr id="144079239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84" cy="122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6EF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140D8DC" wp14:editId="5951514E">
                <wp:simplePos x="0" y="0"/>
                <wp:positionH relativeFrom="column">
                  <wp:posOffset>3219394</wp:posOffset>
                </wp:positionH>
                <wp:positionV relativeFrom="paragraph">
                  <wp:posOffset>1589405</wp:posOffset>
                </wp:positionV>
                <wp:extent cx="2372008" cy="506994"/>
                <wp:effectExtent l="0" t="0" r="3175" b="127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008" cy="506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85EDD" w14:textId="3F2BDA3E" w:rsidR="00ED26EF" w:rsidRDefault="00ED26EF">
                            <w:r w:rsidRPr="00BA6340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9E6CB4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Portionen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="009E6CB4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>3</w:t>
                            </w:r>
                            <w:r w:rsidR="006668FB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40D8DC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253.5pt;margin-top:125.15pt;width:186.75pt;height:39.9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" fillcolor="white [3201]" stroked="f" strokeweight=".5pt">
                <v:textbox>
                  <w:txbxContent>
                    <w:p w14:paraId="73D85EDD" w14:textId="3F2BDA3E" w:rsidR="00ED26EF" w:rsidRDefault="00ED26EF">
                      <w:r w:rsidRPr="00BA6340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 w:rsidR="009E6CB4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Portionen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="009E6CB4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>3</w:t>
                      </w:r>
                      <w:r w:rsidR="006668FB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min.</w:t>
                      </w:r>
                    </w:p>
                  </w:txbxContent>
                </v:textbox>
              </v:shape>
            </w:pict>
          </mc:Fallback>
        </mc:AlternateContent>
      </w:r>
      <w:r w:rsidR="00E54A05">
        <w:rPr>
          <w:noProof/>
        </w:rPr>
        <w:drawing>
          <wp:anchor distT="0" distB="0" distL="114300" distR="114300" simplePos="0" relativeHeight="251669504" behindDoc="0" locked="0" layoutInCell="1" allowOverlap="1" wp14:anchorId="4B5E4535" wp14:editId="775A651F">
            <wp:simplePos x="0" y="0"/>
            <wp:positionH relativeFrom="column">
              <wp:posOffset>4548505</wp:posOffset>
            </wp:positionH>
            <wp:positionV relativeFrom="paragraph">
              <wp:posOffset>1589405</wp:posOffset>
            </wp:positionV>
            <wp:extent cx="317500" cy="317500"/>
            <wp:effectExtent l="0" t="0" r="0" b="0"/>
            <wp:wrapSquare wrapText="bothSides"/>
            <wp:docPr id="12" name="Grafik 12" descr="Stoppuh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Stoppuhr Silhouet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05">
        <w:rPr>
          <w:noProof/>
        </w:rPr>
        <w:drawing>
          <wp:anchor distT="0" distB="0" distL="114300" distR="114300" simplePos="0" relativeHeight="251668480" behindDoc="0" locked="0" layoutInCell="1" allowOverlap="1" wp14:anchorId="384B2F88" wp14:editId="3DFC150C">
            <wp:simplePos x="0" y="0"/>
            <wp:positionH relativeFrom="column">
              <wp:posOffset>3329305</wp:posOffset>
            </wp:positionH>
            <wp:positionV relativeFrom="paragraph">
              <wp:posOffset>1564005</wp:posOffset>
            </wp:positionV>
            <wp:extent cx="317500" cy="317500"/>
            <wp:effectExtent l="0" t="0" r="0" b="0"/>
            <wp:wrapSquare wrapText="bothSides"/>
            <wp:docPr id="11" name="Grafik 11" descr="Teller mit Abdeckung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Teller mit Abdeckung Silhouet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B4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A7B24" wp14:editId="20286EF8">
                <wp:simplePos x="0" y="0"/>
                <wp:positionH relativeFrom="margin">
                  <wp:posOffset>1664970</wp:posOffset>
                </wp:positionH>
                <wp:positionV relativeFrom="paragraph">
                  <wp:posOffset>2068830</wp:posOffset>
                </wp:positionV>
                <wp:extent cx="4089400" cy="5636895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563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185BAAA" w14:textId="2FE4D21B" w:rsidR="009E6CB4" w:rsidRPr="009E6CB4" w:rsidRDefault="009E6CB4" w:rsidP="009E6CB4">
                            <w:pPr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</w:pPr>
                            <w:r w:rsidRPr="009E6CB4"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  <w:t>Gekochte, abgekühlte Kartoffeln durch eine Presse drücken.</w:t>
                            </w:r>
                          </w:p>
                          <w:p w14:paraId="6554EE12" w14:textId="31AB9E6A" w:rsidR="009E6CB4" w:rsidRPr="009E6CB4" w:rsidRDefault="009E6CB4" w:rsidP="009E6CB4">
                            <w:pPr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</w:pPr>
                            <w:r w:rsidRPr="009E6CB4"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  <w:t>Mit Zwiebeln, Heumilch-Sauerrahm sowie flüssiger Heumilch-Butter verrühren und geriebenen Heumilch-Käse dazugeben.</w:t>
                            </w:r>
                          </w:p>
                          <w:p w14:paraId="15DC7EAB" w14:textId="4CB39ADC" w:rsidR="009E6CB4" w:rsidRPr="009E6CB4" w:rsidRDefault="009E6CB4" w:rsidP="009E6CB4">
                            <w:pPr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</w:pPr>
                            <w:r w:rsidRPr="009E6CB4"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  <w:t>Mit den Gewürzen abschmecken und zum Schluss frische Kräuter beimengen.</w:t>
                            </w:r>
                          </w:p>
                          <w:p w14:paraId="46F42D3A" w14:textId="77777777" w:rsidR="009E6CB4" w:rsidRPr="009E6CB4" w:rsidRDefault="009E6CB4" w:rsidP="009E6CB4">
                            <w:pPr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</w:pPr>
                            <w:r w:rsidRPr="009E6CB4"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  <w:t>Heumilch-Kartoffelkäse auf frischer Laugenbrezen oder Bauernbrot reichen.</w:t>
                            </w:r>
                          </w:p>
                          <w:p w14:paraId="490B5062" w14:textId="77777777" w:rsidR="009E6CB4" w:rsidRPr="009E6CB4" w:rsidRDefault="009E6CB4" w:rsidP="006668FB">
                            <w:pPr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</w:pPr>
                          </w:p>
                          <w:p w14:paraId="2843D429" w14:textId="4236BD5C" w:rsidR="00BE125B" w:rsidRPr="009E6CB4" w:rsidRDefault="00D835C4" w:rsidP="006668FB">
                            <w:pPr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</w:pPr>
                            <w:r w:rsidRPr="009E6CB4"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  <w:t>Guten Appetit!</w:t>
                            </w:r>
                            <w:r w:rsidR="006668FB" w:rsidRPr="009E6CB4">
                              <w:rPr>
                                <w:noProof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A7B24" id="Textfeld 3" o:spid="_x0000_s1027" type="#_x0000_t202" style="position:absolute;margin-left:131.1pt;margin-top:162.9pt;width:322pt;height:443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" filled="f" stroked="f">
                <v:textbox>
                  <w:txbxContent>
                    <w:p w14:paraId="1185BAAA" w14:textId="2FE4D21B" w:rsidR="009E6CB4" w:rsidRPr="009E6CB4" w:rsidRDefault="009E6CB4" w:rsidP="009E6CB4">
                      <w:pPr>
                        <w:rPr>
                          <w:rFonts w:ascii="Hind Light" w:hAnsi="Hind Light" w:cs="Hind Light"/>
                          <w:sz w:val="30"/>
                          <w:szCs w:val="30"/>
                        </w:rPr>
                      </w:pPr>
                      <w:r w:rsidRPr="009E6CB4">
                        <w:rPr>
                          <w:rFonts w:ascii="Hind Light" w:hAnsi="Hind Light" w:cs="Hind Light"/>
                          <w:sz w:val="30"/>
                          <w:szCs w:val="30"/>
                        </w:rPr>
                        <w:t>Gekochte, abgekühlte Kartoffeln durch eine Presse drücken.</w:t>
                      </w:r>
                    </w:p>
                    <w:p w14:paraId="6554EE12" w14:textId="31AB9E6A" w:rsidR="009E6CB4" w:rsidRPr="009E6CB4" w:rsidRDefault="009E6CB4" w:rsidP="009E6CB4">
                      <w:pPr>
                        <w:rPr>
                          <w:rFonts w:ascii="Hind Light" w:hAnsi="Hind Light" w:cs="Hind Light"/>
                          <w:sz w:val="30"/>
                          <w:szCs w:val="30"/>
                        </w:rPr>
                      </w:pPr>
                      <w:r w:rsidRPr="009E6CB4">
                        <w:rPr>
                          <w:rFonts w:ascii="Hind Light" w:hAnsi="Hind Light" w:cs="Hind Light"/>
                          <w:sz w:val="30"/>
                          <w:szCs w:val="30"/>
                        </w:rPr>
                        <w:t>Mit Zwiebeln, Heumilch-Sauerrahm sowie flüssiger Heumilch-Butter verrühren und geriebenen Heumilch-Käse dazugeben.</w:t>
                      </w:r>
                    </w:p>
                    <w:p w14:paraId="15DC7EAB" w14:textId="4CB39ADC" w:rsidR="009E6CB4" w:rsidRPr="009E6CB4" w:rsidRDefault="009E6CB4" w:rsidP="009E6CB4">
                      <w:pPr>
                        <w:rPr>
                          <w:rFonts w:ascii="Hind Light" w:hAnsi="Hind Light" w:cs="Hind Light"/>
                          <w:sz w:val="30"/>
                          <w:szCs w:val="30"/>
                        </w:rPr>
                      </w:pPr>
                      <w:r w:rsidRPr="009E6CB4">
                        <w:rPr>
                          <w:rFonts w:ascii="Hind Light" w:hAnsi="Hind Light" w:cs="Hind Light"/>
                          <w:sz w:val="30"/>
                          <w:szCs w:val="30"/>
                        </w:rPr>
                        <w:t>Mit den Gewürzen abschmecken und zum Schluss frische Kräuter beimengen.</w:t>
                      </w:r>
                    </w:p>
                    <w:p w14:paraId="46F42D3A" w14:textId="77777777" w:rsidR="009E6CB4" w:rsidRPr="009E6CB4" w:rsidRDefault="009E6CB4" w:rsidP="009E6CB4">
                      <w:pPr>
                        <w:rPr>
                          <w:rFonts w:ascii="Hind Light" w:hAnsi="Hind Light" w:cs="Hind Light"/>
                          <w:sz w:val="30"/>
                          <w:szCs w:val="30"/>
                        </w:rPr>
                      </w:pPr>
                      <w:r w:rsidRPr="009E6CB4">
                        <w:rPr>
                          <w:rFonts w:ascii="Hind Light" w:hAnsi="Hind Light" w:cs="Hind Light"/>
                          <w:sz w:val="30"/>
                          <w:szCs w:val="30"/>
                        </w:rPr>
                        <w:t>Heumilch-Kartoffelkäse auf frischer Laugenbrezen oder Bauernbrot reichen.</w:t>
                      </w:r>
                    </w:p>
                    <w:p w14:paraId="490B5062" w14:textId="77777777" w:rsidR="009E6CB4" w:rsidRPr="009E6CB4" w:rsidRDefault="009E6CB4" w:rsidP="006668FB">
                      <w:pPr>
                        <w:rPr>
                          <w:rFonts w:ascii="Hind Light" w:hAnsi="Hind Light" w:cs="Hind Light"/>
                          <w:sz w:val="30"/>
                          <w:szCs w:val="30"/>
                        </w:rPr>
                      </w:pPr>
                    </w:p>
                    <w:p w14:paraId="2843D429" w14:textId="4236BD5C" w:rsidR="00BE125B" w:rsidRPr="009E6CB4" w:rsidRDefault="00D835C4" w:rsidP="006668FB">
                      <w:pPr>
                        <w:rPr>
                          <w:rFonts w:ascii="Hind Light" w:hAnsi="Hind Light" w:cs="Hind Light"/>
                          <w:sz w:val="30"/>
                          <w:szCs w:val="30"/>
                        </w:rPr>
                      </w:pPr>
                      <w:r w:rsidRPr="009E6CB4">
                        <w:rPr>
                          <w:rFonts w:ascii="Hind Light" w:hAnsi="Hind Light" w:cs="Hind Light"/>
                          <w:sz w:val="30"/>
                          <w:szCs w:val="30"/>
                        </w:rPr>
                        <w:t>Guten Appetit!</w:t>
                      </w:r>
                      <w:r w:rsidR="006668FB" w:rsidRPr="009E6CB4">
                        <w:rPr>
                          <w:noProof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6B4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50659" wp14:editId="4EBC47A2">
                <wp:simplePos x="0" y="0"/>
                <wp:positionH relativeFrom="margin">
                  <wp:align>left</wp:align>
                </wp:positionH>
                <wp:positionV relativeFrom="paragraph">
                  <wp:posOffset>1856740</wp:posOffset>
                </wp:positionV>
                <wp:extent cx="1799590" cy="6358890"/>
                <wp:effectExtent l="0" t="0" r="0" b="381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635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9D8C095" w14:textId="265C26D4" w:rsidR="002426F8" w:rsidRPr="002426F8" w:rsidRDefault="002426F8" w:rsidP="00E8272A">
                            <w:pPr>
                              <w:rPr>
                                <w:rFonts w:ascii="Hind Light" w:eastAsia="Times New Roman" w:hAnsi="Hind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426F8">
                              <w:rPr>
                                <w:rFonts w:ascii="Hind Light" w:eastAsia="Times New Roman" w:hAnsi="Hind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Zutaten:</w:t>
                            </w:r>
                            <w:r w:rsidR="004F5935">
                              <w:rPr>
                                <w:rFonts w:ascii="Hind Light" w:eastAsia="Times New Roman" w:hAnsi="Hind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  </w:t>
                            </w:r>
                          </w:p>
                          <w:p w14:paraId="3D4B1133" w14:textId="48924EC6" w:rsidR="006668FB" w:rsidRDefault="009E6CB4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400 g gekochte mehlige Kartoffeln </w:t>
                            </w:r>
                          </w:p>
                          <w:p w14:paraId="1FEBDAF6" w14:textId="54F2B290" w:rsidR="009E6CB4" w:rsidRDefault="009E6CB4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1 Stück rote Zwiebel, fein gewürfelt </w:t>
                            </w:r>
                          </w:p>
                          <w:p w14:paraId="42561107" w14:textId="7E0F7294" w:rsidR="009E6CB4" w:rsidRDefault="009E6CB4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200 g Heumilch Sauerrahm </w:t>
                            </w:r>
                          </w:p>
                          <w:p w14:paraId="5DFEA033" w14:textId="6ED1F406" w:rsidR="009E6CB4" w:rsidRDefault="009E6CB4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100 g Heimlich-Butter </w:t>
                            </w:r>
                          </w:p>
                          <w:p w14:paraId="0CA8019D" w14:textId="01A3151B" w:rsidR="009E6CB4" w:rsidRDefault="009E6CB4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150 g Heumilch-Camembert, gerieben </w:t>
                            </w:r>
                          </w:p>
                          <w:p w14:paraId="486C92AC" w14:textId="6EBF8A11" w:rsidR="009E6CB4" w:rsidRDefault="009E6CB4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150 g Heumilch-Bergkäse, gerieben </w:t>
                            </w:r>
                          </w:p>
                          <w:p w14:paraId="0F05B110" w14:textId="7F26DA3A" w:rsidR="009E6CB4" w:rsidRDefault="009E6CB4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Schnittlauch oder Petersilie </w:t>
                            </w:r>
                          </w:p>
                          <w:p w14:paraId="53FCAE40" w14:textId="4243E862" w:rsidR="009E6CB4" w:rsidRPr="00D40539" w:rsidRDefault="009E6CB4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Salz, Pfeffer, Muskatnuss, edelsüßes Paprikapulver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0659" id="Textfeld 4" o:spid="_x0000_s1028" type="#_x0000_t202" style="position:absolute;margin-left:0;margin-top:146.2pt;width:141.7pt;height:500.7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" filled="f" stroked="f">
                <v:textbox>
                  <w:txbxContent>
                    <w:p w14:paraId="19D8C095" w14:textId="265C26D4" w:rsidR="002426F8" w:rsidRPr="002426F8" w:rsidRDefault="002426F8" w:rsidP="00E8272A">
                      <w:pPr>
                        <w:rPr>
                          <w:rFonts w:ascii="Hind Light" w:eastAsia="Times New Roman" w:hAnsi="Hind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426F8">
                        <w:rPr>
                          <w:rFonts w:ascii="Hind Light" w:eastAsia="Times New Roman" w:hAnsi="Hind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Zutaten:</w:t>
                      </w:r>
                      <w:r w:rsidR="004F5935">
                        <w:rPr>
                          <w:rFonts w:ascii="Hind Light" w:eastAsia="Times New Roman" w:hAnsi="Hind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  </w:t>
                      </w:r>
                    </w:p>
                    <w:p w14:paraId="3D4B1133" w14:textId="48924EC6" w:rsidR="006668FB" w:rsidRDefault="009E6CB4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400 g gekochte mehlige Kartoffeln </w:t>
                      </w:r>
                    </w:p>
                    <w:p w14:paraId="1FEBDAF6" w14:textId="54F2B290" w:rsidR="009E6CB4" w:rsidRDefault="009E6CB4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1 Stück rote Zwiebel, fein gewürfelt </w:t>
                      </w:r>
                    </w:p>
                    <w:p w14:paraId="42561107" w14:textId="7E0F7294" w:rsidR="009E6CB4" w:rsidRDefault="009E6CB4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200 g Heumilch Sauerrahm </w:t>
                      </w:r>
                    </w:p>
                    <w:p w14:paraId="5DFEA033" w14:textId="6ED1F406" w:rsidR="009E6CB4" w:rsidRDefault="009E6CB4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100 g Heimlich-Butter </w:t>
                      </w:r>
                    </w:p>
                    <w:p w14:paraId="0CA8019D" w14:textId="01A3151B" w:rsidR="009E6CB4" w:rsidRDefault="009E6CB4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150 g Heumilch-Camembert, gerieben </w:t>
                      </w:r>
                    </w:p>
                    <w:p w14:paraId="486C92AC" w14:textId="6EBF8A11" w:rsidR="009E6CB4" w:rsidRDefault="009E6CB4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150 g Heumilch-Bergkäse, gerieben </w:t>
                      </w:r>
                    </w:p>
                    <w:p w14:paraId="0F05B110" w14:textId="7F26DA3A" w:rsidR="009E6CB4" w:rsidRDefault="009E6CB4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Schnittlauch oder Petersilie </w:t>
                      </w:r>
                    </w:p>
                    <w:p w14:paraId="53FCAE40" w14:textId="4243E862" w:rsidR="009E6CB4" w:rsidRPr="00D40539" w:rsidRDefault="009E6CB4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Salz, Pfeffer, Muskatnuss, edelsüßes Paprikapulver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153E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FD391C7" wp14:editId="49356948">
                <wp:simplePos x="0" y="0"/>
                <wp:positionH relativeFrom="margin">
                  <wp:posOffset>2020567</wp:posOffset>
                </wp:positionH>
                <wp:positionV relativeFrom="paragraph">
                  <wp:posOffset>982980</wp:posOffset>
                </wp:positionV>
                <wp:extent cx="3521070" cy="1214122"/>
                <wp:effectExtent l="0" t="0" r="0" b="0"/>
                <wp:wrapSquare wrapText="bothSides"/>
                <wp:docPr id="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0" cy="1214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464D819" w14:textId="1066392D" w:rsidR="00D2668D" w:rsidRPr="00E8272A" w:rsidRDefault="009E6CB4">
                            <w:pPr>
                              <w:rPr>
                                <w:rFonts w:ascii="Hind Bold" w:hAnsi="Hind Bold" w:cs="Hind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ind Bold" w:hAnsi="Hind Bold" w:cs="Hind 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Heumilch-Kartoffelkäse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391C7" id="Textfeld 1" o:spid="_x0000_s1029" type="#_x0000_t202" style="position:absolute;margin-left:159.1pt;margin-top:77.4pt;width:277.25pt;height:95.6pt;z-index:25165618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" filled="f" stroked="f">
                <v:textbox>
                  <w:txbxContent>
                    <w:p w14:paraId="1464D819" w14:textId="1066392D" w:rsidR="00D2668D" w:rsidRPr="00E8272A" w:rsidRDefault="009E6CB4">
                      <w:pPr>
                        <w:rPr>
                          <w:rFonts w:ascii="Hind Bold" w:hAnsi="Hind Bold" w:cs="Hind Bold"/>
                          <w:sz w:val="40"/>
                          <w:szCs w:val="40"/>
                        </w:rPr>
                      </w:pPr>
                      <w:r>
                        <w:rPr>
                          <w:rFonts w:ascii="Hind Bold" w:hAnsi="Hind Bold" w:cs="Hind Bold"/>
                          <w:b/>
                          <w:bCs/>
                          <w:sz w:val="30"/>
                          <w:szCs w:val="30"/>
                        </w:rPr>
                        <w:t xml:space="preserve">Heumilch-Kartoffelkäse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E125B">
      <w:headerReference w:type="default" r:id="rId12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D0154D" w14:textId="77777777" w:rsidR="00CC48DC" w:rsidRDefault="00CC48DC">
      <w:pPr>
        <w:spacing w:after="0" w:line="240" w:lineRule="auto"/>
      </w:pPr>
      <w:r>
        <w:separator/>
      </w:r>
    </w:p>
  </w:endnote>
  <w:endnote w:type="continuationSeparator" w:id="0">
    <w:p w14:paraId="63924F17" w14:textId="77777777" w:rsidR="00CC48DC" w:rsidRDefault="00CC4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ind Bold">
    <w:altName w:val="Mangal"/>
    <w:charset w:val="00"/>
    <w:family w:val="auto"/>
    <w:pitch w:val="variable"/>
    <w:sig w:usb0="00008007" w:usb1="00000000" w:usb2="00000000" w:usb3="00000000" w:csb0="00000093" w:csb1="00000000"/>
  </w:font>
  <w:font w:name="Hind Light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9262D" w14:textId="77777777" w:rsidR="00CC48DC" w:rsidRDefault="00CC48D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4AA800A" w14:textId="77777777" w:rsidR="00CC48DC" w:rsidRDefault="00CC4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241871" w14:textId="77777777" w:rsidR="003C4163" w:rsidRDefault="0076153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63F353" wp14:editId="497A9244">
          <wp:simplePos x="0" y="0"/>
          <wp:positionH relativeFrom="page">
            <wp:align>right</wp:align>
          </wp:positionH>
          <wp:positionV relativeFrom="paragraph">
            <wp:posOffset>-449583</wp:posOffset>
          </wp:positionV>
          <wp:extent cx="7545016" cy="10672547"/>
          <wp:effectExtent l="0" t="0" r="0" b="0"/>
          <wp:wrapNone/>
          <wp:docPr id="1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16" cy="1067254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106F3"/>
    <w:multiLevelType w:val="hybridMultilevel"/>
    <w:tmpl w:val="2ECC97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A6DFF"/>
    <w:multiLevelType w:val="hybridMultilevel"/>
    <w:tmpl w:val="2000F8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00773"/>
    <w:multiLevelType w:val="hybridMultilevel"/>
    <w:tmpl w:val="3940AE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224CD"/>
    <w:multiLevelType w:val="hybridMultilevel"/>
    <w:tmpl w:val="FD869D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B7E5C"/>
    <w:multiLevelType w:val="multilevel"/>
    <w:tmpl w:val="C8062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ED518D"/>
    <w:multiLevelType w:val="hybridMultilevel"/>
    <w:tmpl w:val="4F6436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621313"/>
    <w:multiLevelType w:val="hybridMultilevel"/>
    <w:tmpl w:val="06D435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4066015">
    <w:abstractNumId w:val="4"/>
  </w:num>
  <w:num w:numId="2" w16cid:durableId="1249997339">
    <w:abstractNumId w:val="6"/>
  </w:num>
  <w:num w:numId="3" w16cid:durableId="1446273624">
    <w:abstractNumId w:val="3"/>
  </w:num>
  <w:num w:numId="4" w16cid:durableId="874120111">
    <w:abstractNumId w:val="1"/>
  </w:num>
  <w:num w:numId="5" w16cid:durableId="975985376">
    <w:abstractNumId w:val="5"/>
  </w:num>
  <w:num w:numId="6" w16cid:durableId="2123839872">
    <w:abstractNumId w:val="0"/>
  </w:num>
  <w:num w:numId="7" w16cid:durableId="18565310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B42"/>
    <w:rsid w:val="000152DC"/>
    <w:rsid w:val="00036BC2"/>
    <w:rsid w:val="00067886"/>
    <w:rsid w:val="002426F8"/>
    <w:rsid w:val="002A5E97"/>
    <w:rsid w:val="00363128"/>
    <w:rsid w:val="003A5731"/>
    <w:rsid w:val="003C4163"/>
    <w:rsid w:val="00426B42"/>
    <w:rsid w:val="004F5935"/>
    <w:rsid w:val="00600110"/>
    <w:rsid w:val="006668FB"/>
    <w:rsid w:val="00703E9E"/>
    <w:rsid w:val="0076153E"/>
    <w:rsid w:val="007D7A59"/>
    <w:rsid w:val="007F22B9"/>
    <w:rsid w:val="00834C69"/>
    <w:rsid w:val="0083731D"/>
    <w:rsid w:val="00993099"/>
    <w:rsid w:val="009E6CB4"/>
    <w:rsid w:val="00A25690"/>
    <w:rsid w:val="00BA6340"/>
    <w:rsid w:val="00BD7E08"/>
    <w:rsid w:val="00BE125B"/>
    <w:rsid w:val="00CC48DC"/>
    <w:rsid w:val="00D2668D"/>
    <w:rsid w:val="00D40539"/>
    <w:rsid w:val="00D835C4"/>
    <w:rsid w:val="00E121A6"/>
    <w:rsid w:val="00E54A05"/>
    <w:rsid w:val="00E8272A"/>
    <w:rsid w:val="00E961AE"/>
    <w:rsid w:val="00EB2FCB"/>
    <w:rsid w:val="00ED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04811"/>
  <w15:docId w15:val="{606062F4-63CF-4FEB-8863-D6FECAB09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character" w:customStyle="1" w:styleId="quantityblock">
    <w:name w:val="quantityblock"/>
    <w:basedOn w:val="Absatz-Standardschriftart"/>
    <w:rsid w:val="00426B42"/>
  </w:style>
  <w:style w:type="character" w:customStyle="1" w:styleId="ingredient-quantity">
    <w:name w:val="ingredient-quantity"/>
    <w:basedOn w:val="Absatz-Standardschriftart"/>
    <w:rsid w:val="00426B42"/>
  </w:style>
  <w:style w:type="character" w:customStyle="1" w:styleId="ingredientblock">
    <w:name w:val="ingredientblock"/>
    <w:basedOn w:val="Absatz-Standardschriftart"/>
    <w:rsid w:val="00426B42"/>
  </w:style>
  <w:style w:type="paragraph" w:styleId="Listenabsatz">
    <w:name w:val="List Paragraph"/>
    <w:basedOn w:val="Standard"/>
    <w:uiPriority w:val="34"/>
    <w:qFormat/>
    <w:rsid w:val="00426B4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F593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F593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4F593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0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99317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E4E4E4"/>
                <w:right w:val="none" w:sz="0" w:space="0" w:color="auto"/>
              </w:divBdr>
              <w:divsChild>
                <w:div w:id="7942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7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E4E4E4"/>
                <w:right w:val="none" w:sz="0" w:space="0" w:color="auto"/>
              </w:divBdr>
              <w:divsChild>
                <w:div w:id="185657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7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37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E4E4E4"/>
                <w:right w:val="none" w:sz="0" w:space="0" w:color="auto"/>
              </w:divBdr>
              <w:divsChild>
                <w:div w:id="147648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9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61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E4E4E4"/>
                <w:right w:val="none" w:sz="0" w:space="0" w:color="auto"/>
              </w:divBdr>
              <w:divsChild>
                <w:div w:id="32173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9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4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57553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0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E4E4E4"/>
                <w:right w:val="none" w:sz="0" w:space="0" w:color="auto"/>
              </w:divBdr>
              <w:divsChild>
                <w:div w:id="61729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36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E4E4E4"/>
                <w:right w:val="none" w:sz="0" w:space="0" w:color="auto"/>
              </w:divBdr>
              <w:divsChild>
                <w:div w:id="202304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5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2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E4E4E4"/>
                <w:right w:val="none" w:sz="0" w:space="0" w:color="auto"/>
              </w:divBdr>
              <w:divsChild>
                <w:div w:id="124094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6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57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E4E4E4"/>
                <w:right w:val="none" w:sz="0" w:space="0" w:color="auto"/>
              </w:divBdr>
              <w:divsChild>
                <w:div w:id="15609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2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nd%20Wilger\AppData\Local\Microsoft\Windows\INetCache\Content.Outlook\9O60CO6F\Wilger_Rezept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Wilger_Rezeptvorlage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Wilger</dc:creator>
  <dc:description/>
  <cp:lastModifiedBy>Theo Epping</cp:lastModifiedBy>
  <cp:revision>2</cp:revision>
  <dcterms:created xsi:type="dcterms:W3CDTF">2024-07-08T15:59:00Z</dcterms:created>
  <dcterms:modified xsi:type="dcterms:W3CDTF">2024-07-08T15:59:00Z</dcterms:modified>
</cp:coreProperties>
</file>