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41982" w14:textId="55E4D530" w:rsidR="00BE125B" w:rsidRDefault="003C18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91BE69" wp14:editId="3F53E473">
                <wp:simplePos x="0" y="0"/>
                <wp:positionH relativeFrom="margin">
                  <wp:posOffset>52705</wp:posOffset>
                </wp:positionH>
                <wp:positionV relativeFrom="paragraph">
                  <wp:posOffset>576580</wp:posOffset>
                </wp:positionV>
                <wp:extent cx="1628775" cy="111442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D8B2D" w14:textId="0A98401E" w:rsidR="003C18F7" w:rsidRDefault="005D2B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0779F" wp14:editId="61A10D38">
                                  <wp:extent cx="1437005" cy="1115287"/>
                                  <wp:effectExtent l="0" t="0" r="0" b="8890"/>
                                  <wp:docPr id="2069185832" name="Grafik 1" descr="Ein Bild, das Essen, hölzern, Gemüse, Im Haus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9185832" name="Grafik 1" descr="Ein Bild, das Essen, hölzern, Gemüse, Im Haus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005" cy="1115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1BE6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.15pt;margin-top:45.4pt;width:128.25pt;height:8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" stroked="f">
                <v:textbox>
                  <w:txbxContent>
                    <w:p w14:paraId="0E9D8B2D" w14:textId="0A98401E" w:rsidR="003C18F7" w:rsidRDefault="005D2BC7">
                      <w:r>
                        <w:rPr>
                          <w:noProof/>
                        </w:rPr>
                        <w:drawing>
                          <wp:inline distT="0" distB="0" distL="0" distR="0" wp14:anchorId="0DE0779F" wp14:editId="61A10D38">
                            <wp:extent cx="1437005" cy="1115287"/>
                            <wp:effectExtent l="0" t="0" r="0" b="8890"/>
                            <wp:docPr id="2069185832" name="Grafik 1" descr="Ein Bild, das Essen, hölzern, Gemüse, Im Haus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9185832" name="Grafik 1" descr="Ein Bild, das Essen, hölzern, Gemüse, Im Haus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005" cy="1115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26E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77695955">
                <wp:simplePos x="0" y="0"/>
                <wp:positionH relativeFrom="column">
                  <wp:posOffset>3219394</wp:posOffset>
                </wp:positionH>
                <wp:positionV relativeFrom="paragraph">
                  <wp:posOffset>1589405</wp:posOffset>
                </wp:positionV>
                <wp:extent cx="2372008" cy="506994"/>
                <wp:effectExtent l="0" t="0" r="3175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2459FE03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F4861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5D2BC7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Portionen    </w:t>
                            </w:r>
                            <w:r w:rsidR="00D53F6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F4861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5D2BC7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40D8D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margin-left:253.5pt;margin-top:125.15pt;width:186.7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" fillcolor="white [3201]" stroked="f" strokeweight=".5pt">
                <v:textbox>
                  <w:txbxContent>
                    <w:p w14:paraId="73D85EDD" w14:textId="2459FE03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CF4861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     </w:t>
                      </w:r>
                      <w:r w:rsidR="005D2BC7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Portionen    </w:t>
                      </w:r>
                      <w:r w:rsidR="00D53F6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CF4861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      </w:t>
                      </w:r>
                      <w:r w:rsidR="005D2BC7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min.</w:t>
                      </w:r>
                    </w:p>
                  </w:txbxContent>
                </v:textbox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775A651F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3DFC150C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20286EF8">
                <wp:simplePos x="0" y="0"/>
                <wp:positionH relativeFrom="margin">
                  <wp:posOffset>1664970</wp:posOffset>
                </wp:positionH>
                <wp:positionV relativeFrom="paragraph">
                  <wp:posOffset>2068830</wp:posOffset>
                </wp:positionV>
                <wp:extent cx="4089400" cy="563689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63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1EAA6C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1. Champignons putzen. Das Olivenöl in einer Pfanne erhitzen. Den</w:t>
                            </w:r>
                          </w:p>
                          <w:p w14:paraId="3D7C9B6B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Knoblauch darin 30-60 Sekunden leicht bräunen.</w:t>
                            </w:r>
                          </w:p>
                          <w:p w14:paraId="70633BD3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2. Die Champignons dazugeben und rühren, bis die Champignons das</w:t>
                            </w:r>
                          </w:p>
                          <w:p w14:paraId="29FAF355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gesamte Öl aufgenommen haben. Auf schwacher Hitze weitergaren bis</w:t>
                            </w:r>
                          </w:p>
                          <w:p w14:paraId="1B55CA17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sie den Saft abgeben. Dann weiterrühren (4-5 Minuten) bis der Saft</w:t>
                            </w:r>
                          </w:p>
                          <w:p w14:paraId="45368F66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verdampft ist.</w:t>
                            </w:r>
                          </w:p>
                          <w:p w14:paraId="59281AFD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4. Den Zitronensaft, Salz, Pfeffer und Petersilie unterrühren.</w:t>
                            </w:r>
                          </w:p>
                          <w:p w14:paraId="72A03B11" w14:textId="77777777" w:rsidR="005D2BC7" w:rsidRDefault="005D2BC7" w:rsidP="005D2BC7">
                            <w:pPr>
                              <w:pStyle w:val="StandardWeb"/>
                              <w:spacing w:before="0" w:beforeAutospacing="0" w:after="240" w:afterAutospacing="0"/>
                            </w:pPr>
                            <w:r>
                              <w:t>Guten Appetit!</w:t>
                            </w:r>
                          </w:p>
                          <w:p w14:paraId="2843D429" w14:textId="40B95598" w:rsidR="00BE125B" w:rsidRPr="005E4CDE" w:rsidRDefault="00BE125B" w:rsidP="002426F8">
                            <w:pPr>
                              <w:jc w:val="both"/>
                              <w:rPr>
                                <w:rFonts w:ascii="Hind Light" w:hAnsi="Hind Light" w:cs="Hind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8" type="#_x0000_t202" style="position:absolute;margin-left:131.1pt;margin-top:162.9pt;width:322pt;height:4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" filled="f" stroked="f">
                <v:textbox>
                  <w:txbxContent>
                    <w:p w14:paraId="121EAA6C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1. Champignons putzen. Das Olivenöl in einer Pfanne erhitzen. Den</w:t>
                      </w:r>
                    </w:p>
                    <w:p w14:paraId="3D7C9B6B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Knoblauch darin 30-60 Sekunden leicht bräunen.</w:t>
                      </w:r>
                    </w:p>
                    <w:p w14:paraId="70633BD3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2. Die Champignons dazugeben und rühren, bis die Champignons das</w:t>
                      </w:r>
                    </w:p>
                    <w:p w14:paraId="29FAF355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gesamte Öl aufgenommen haben. Auf schwacher Hitze weitergaren bis</w:t>
                      </w:r>
                    </w:p>
                    <w:p w14:paraId="1B55CA17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sie den Saft abgeben. Dann weiterrühren (4-5 Minuten) bis der Saft</w:t>
                      </w:r>
                    </w:p>
                    <w:p w14:paraId="45368F66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verdampft ist.</w:t>
                      </w:r>
                    </w:p>
                    <w:p w14:paraId="59281AFD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4. Den Zitronensaft, Salz, Pfeffer und Petersilie unterrühren.</w:t>
                      </w:r>
                    </w:p>
                    <w:p w14:paraId="72A03B11" w14:textId="77777777" w:rsidR="005D2BC7" w:rsidRDefault="005D2BC7" w:rsidP="005D2BC7">
                      <w:pPr>
                        <w:pStyle w:val="StandardWeb"/>
                        <w:spacing w:before="0" w:beforeAutospacing="0" w:after="240" w:afterAutospacing="0"/>
                      </w:pPr>
                      <w:r>
                        <w:t>Guten Appetit!</w:t>
                      </w:r>
                    </w:p>
                    <w:p w14:paraId="2843D429" w14:textId="40B95598" w:rsidR="00BE125B" w:rsidRPr="005E4CDE" w:rsidRDefault="00BE125B" w:rsidP="002426F8">
                      <w:pPr>
                        <w:jc w:val="both"/>
                        <w:rPr>
                          <w:rFonts w:ascii="Hind Light" w:hAnsi="Hind Light" w:cs="Hind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4EBC47A2">
                <wp:simplePos x="0" y="0"/>
                <wp:positionH relativeFrom="margin">
                  <wp:align>left</wp:align>
                </wp:positionH>
                <wp:positionV relativeFrom="paragraph">
                  <wp:posOffset>1856740</wp:posOffset>
                </wp:positionV>
                <wp:extent cx="1799590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8F7887" w14:textId="6DFD9065" w:rsidR="00D53F60" w:rsidRPr="005E4CDE" w:rsidRDefault="002426F8" w:rsidP="00E8272A">
                            <w:pPr>
                              <w:rPr>
                                <w:rFonts w:ascii="High light" w:eastAsia="Times New Roman" w:hAnsi="High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5E4CDE">
                              <w:rPr>
                                <w:rFonts w:ascii="High light" w:eastAsia="Times New Roman" w:hAnsi="High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  <w:r w:rsidR="003C18F7" w:rsidRPr="003C18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4B3A78D" w14:textId="77777777" w:rsidR="005D2BC7" w:rsidRDefault="005D2BC7" w:rsidP="00E8272A">
                            <w:pP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900 g Champignons (weiß)</w:t>
                            </w:r>
                          </w:p>
                          <w:p w14:paraId="68C8F38B" w14:textId="77777777" w:rsidR="005D2BC7" w:rsidRDefault="005D2BC7" w:rsidP="00E8272A">
                            <w:pP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10 EL Olivenöl</w:t>
                            </w:r>
                          </w:p>
                          <w:p w14:paraId="77F86476" w14:textId="77777777" w:rsidR="005D2BC7" w:rsidRDefault="005D2BC7" w:rsidP="00E8272A">
                            <w:pP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4 Zehen Knoblauch (gehackt)</w:t>
                            </w:r>
                          </w:p>
                          <w:p w14:paraId="498BA929" w14:textId="77777777" w:rsidR="005D2BC7" w:rsidRDefault="005D2BC7" w:rsidP="00E8272A">
                            <w:pP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 xml:space="preserve">2 Spritzer Zitronensaft </w:t>
                            </w:r>
                          </w:p>
                          <w:p w14:paraId="7926EE7F" w14:textId="77777777" w:rsidR="005D2BC7" w:rsidRDefault="005D2BC7" w:rsidP="00E8272A">
                            <w:pP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8 EL Petersilie (glatte, gehackt)</w:t>
                            </w:r>
                          </w:p>
                          <w:p w14:paraId="52485807" w14:textId="438CC617" w:rsidR="00ED26EF" w:rsidRPr="005D2BC7" w:rsidRDefault="005D2BC7" w:rsidP="00E8272A">
                            <w:pP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333333"/>
                                <w:shd w:val="clear" w:color="auto" w:fill="FFFFFF"/>
                              </w:rPr>
                              <w:t>Salz und Pfeffer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0659" id="Textfeld 4" o:spid="_x0000_s1029" type="#_x0000_t202" style="position:absolute;margin-left:0;margin-top:146.2pt;width:141.7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" filled="f" stroked="f">
                <v:textbox>
                  <w:txbxContent>
                    <w:p w14:paraId="318F7887" w14:textId="6DFD9065" w:rsidR="00D53F60" w:rsidRPr="005E4CDE" w:rsidRDefault="002426F8" w:rsidP="00E8272A">
                      <w:pPr>
                        <w:rPr>
                          <w:rFonts w:ascii="High light" w:eastAsia="Times New Roman" w:hAnsi="High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5E4CDE">
                        <w:rPr>
                          <w:rFonts w:ascii="High light" w:eastAsia="Times New Roman" w:hAnsi="High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  <w:r w:rsidR="003C18F7" w:rsidRPr="003C18F7">
                        <w:rPr>
                          <w:noProof/>
                        </w:rPr>
                        <w:t xml:space="preserve"> </w:t>
                      </w:r>
                    </w:p>
                    <w:p w14:paraId="44B3A78D" w14:textId="77777777" w:rsidR="005D2BC7" w:rsidRDefault="005D2BC7" w:rsidP="00E8272A">
                      <w:pP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900 g Champignons (weiß)</w:t>
                      </w:r>
                    </w:p>
                    <w:p w14:paraId="68C8F38B" w14:textId="77777777" w:rsidR="005D2BC7" w:rsidRDefault="005D2BC7" w:rsidP="00E8272A">
                      <w:pP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10 EL Olivenöl</w:t>
                      </w:r>
                    </w:p>
                    <w:p w14:paraId="77F86476" w14:textId="77777777" w:rsidR="005D2BC7" w:rsidRDefault="005D2BC7" w:rsidP="00E8272A">
                      <w:pP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4 Zehen Knoblauch (gehackt)</w:t>
                      </w:r>
                    </w:p>
                    <w:p w14:paraId="498BA929" w14:textId="77777777" w:rsidR="005D2BC7" w:rsidRDefault="005D2BC7" w:rsidP="00E8272A">
                      <w:pP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t xml:space="preserve">2 Spritzer Zitronensaft </w:t>
                      </w:r>
                    </w:p>
                    <w:p w14:paraId="7926EE7F" w14:textId="77777777" w:rsidR="005D2BC7" w:rsidRDefault="005D2BC7" w:rsidP="00E8272A">
                      <w:pP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8 EL Petersilie (glatte, gehackt)</w:t>
                      </w:r>
                    </w:p>
                    <w:p w14:paraId="52485807" w14:textId="438CC617" w:rsidR="00ED26EF" w:rsidRPr="005D2BC7" w:rsidRDefault="005D2BC7" w:rsidP="00E8272A">
                      <w:pP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color w:val="333333"/>
                          <w:shd w:val="clear" w:color="auto" w:fill="FFFFFF"/>
                        </w:rPr>
                        <w:t>Salz und Pfeffer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49356948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57656B" w14:textId="77777777" w:rsidR="005D2BC7" w:rsidRPr="005D2BC7" w:rsidRDefault="005D2BC7" w:rsidP="005D2BC7">
                            <w:pPr>
                              <w:suppressAutoHyphens w:val="0"/>
                              <w:autoSpaceDN/>
                              <w:spacing w:after="180" w:line="540" w:lineRule="atLeast"/>
                              <w:textAlignment w:val="auto"/>
                              <w:outlineLvl w:val="1"/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de-DE"/>
                              </w:rPr>
                            </w:pPr>
                            <w:r w:rsidRPr="005D2BC7">
                              <w:rPr>
                                <w:rFonts w:ascii="Trebuchet MS" w:eastAsia="Times New Roman" w:hAnsi="Trebuchet MS"/>
                                <w:b/>
                                <w:bCs/>
                                <w:color w:val="222222"/>
                                <w:sz w:val="48"/>
                                <w:szCs w:val="48"/>
                                <w:lang w:eastAsia="de-DE"/>
                              </w:rPr>
                              <w:t>Knoblauch-Champignons</w:t>
                            </w:r>
                          </w:p>
                          <w:p w14:paraId="1464D819" w14:textId="56423DD9" w:rsidR="00D2668D" w:rsidRPr="00E8272A" w:rsidRDefault="00D2668D">
                            <w:pPr>
                              <w:rPr>
                                <w:rFonts w:ascii="Hind Bold" w:hAnsi="Hind Bold" w:cs="Hind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30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" filled="f" stroked="f">
                <v:textbox>
                  <w:txbxContent>
                    <w:p w14:paraId="4857656B" w14:textId="77777777" w:rsidR="005D2BC7" w:rsidRPr="005D2BC7" w:rsidRDefault="005D2BC7" w:rsidP="005D2BC7">
                      <w:pPr>
                        <w:suppressAutoHyphens w:val="0"/>
                        <w:autoSpaceDN/>
                        <w:spacing w:after="180" w:line="540" w:lineRule="atLeast"/>
                        <w:textAlignment w:val="auto"/>
                        <w:outlineLvl w:val="1"/>
                        <w:rPr>
                          <w:rFonts w:ascii="Trebuchet MS" w:eastAsia="Times New Roman" w:hAnsi="Trebuchet MS"/>
                          <w:b/>
                          <w:bCs/>
                          <w:color w:val="222222"/>
                          <w:sz w:val="48"/>
                          <w:szCs w:val="48"/>
                          <w:lang w:eastAsia="de-DE"/>
                        </w:rPr>
                      </w:pPr>
                      <w:r w:rsidRPr="005D2BC7">
                        <w:rPr>
                          <w:rFonts w:ascii="Trebuchet MS" w:eastAsia="Times New Roman" w:hAnsi="Trebuchet MS"/>
                          <w:b/>
                          <w:bCs/>
                          <w:color w:val="222222"/>
                          <w:sz w:val="48"/>
                          <w:szCs w:val="48"/>
                          <w:lang w:eastAsia="de-DE"/>
                        </w:rPr>
                        <w:t>Knoblauch-Champignons</w:t>
                      </w:r>
                    </w:p>
                    <w:p w14:paraId="1464D819" w14:textId="56423DD9" w:rsidR="00D2668D" w:rsidRPr="00E8272A" w:rsidRDefault="00D2668D">
                      <w:pPr>
                        <w:rPr>
                          <w:rFonts w:ascii="Hind Bold" w:hAnsi="Hind Bold" w:cs="Hind 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3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42AA6" w14:textId="77777777" w:rsidR="00045D60" w:rsidRDefault="00045D60">
      <w:pPr>
        <w:spacing w:after="0" w:line="240" w:lineRule="auto"/>
      </w:pPr>
      <w:r>
        <w:separator/>
      </w:r>
    </w:p>
  </w:endnote>
  <w:endnote w:type="continuationSeparator" w:id="0">
    <w:p w14:paraId="6D0D34CF" w14:textId="77777777" w:rsidR="00045D60" w:rsidRDefault="00045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ind Bold">
    <w:altName w:val="Hind"/>
    <w:charset w:val="00"/>
    <w:family w:val="auto"/>
    <w:pitch w:val="variable"/>
    <w:sig w:usb0="00008007" w:usb1="00000000" w:usb2="00000000" w:usb3="00000000" w:csb0="00000093" w:csb1="00000000"/>
  </w:font>
  <w:font w:name="Hind Light">
    <w:charset w:val="00"/>
    <w:family w:val="auto"/>
    <w:pitch w:val="variable"/>
    <w:sig w:usb0="00008007" w:usb1="00000000" w:usb2="00000000" w:usb3="00000000" w:csb0="00000093" w:csb1="00000000"/>
  </w:font>
  <w:font w:name="High ligh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733BE" w14:textId="77777777" w:rsidR="00045D60" w:rsidRDefault="00045D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0482B0" w14:textId="77777777" w:rsidR="00045D60" w:rsidRDefault="00045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41871" w14:textId="77777777" w:rsidR="00907FB7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B0EDC"/>
    <w:multiLevelType w:val="multilevel"/>
    <w:tmpl w:val="8E40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075454">
    <w:abstractNumId w:val="5"/>
  </w:num>
  <w:num w:numId="2" w16cid:durableId="917788159">
    <w:abstractNumId w:val="7"/>
  </w:num>
  <w:num w:numId="3" w16cid:durableId="289282704">
    <w:abstractNumId w:val="4"/>
  </w:num>
  <w:num w:numId="4" w16cid:durableId="840237240">
    <w:abstractNumId w:val="2"/>
  </w:num>
  <w:num w:numId="5" w16cid:durableId="1605263359">
    <w:abstractNumId w:val="6"/>
  </w:num>
  <w:num w:numId="6" w16cid:durableId="1696539973">
    <w:abstractNumId w:val="0"/>
  </w:num>
  <w:num w:numId="7" w16cid:durableId="875197568">
    <w:abstractNumId w:val="3"/>
  </w:num>
  <w:num w:numId="8" w16cid:durableId="8359991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52DC"/>
    <w:rsid w:val="00036BC2"/>
    <w:rsid w:val="00045D60"/>
    <w:rsid w:val="000C2F58"/>
    <w:rsid w:val="002426F8"/>
    <w:rsid w:val="00256479"/>
    <w:rsid w:val="002A5E97"/>
    <w:rsid w:val="00363128"/>
    <w:rsid w:val="003A5731"/>
    <w:rsid w:val="003C18F7"/>
    <w:rsid w:val="00426B42"/>
    <w:rsid w:val="005D2BC7"/>
    <w:rsid w:val="005E4CDE"/>
    <w:rsid w:val="00703E9E"/>
    <w:rsid w:val="0076153E"/>
    <w:rsid w:val="007D7A59"/>
    <w:rsid w:val="007F22B9"/>
    <w:rsid w:val="00834C69"/>
    <w:rsid w:val="0083731D"/>
    <w:rsid w:val="00907FB7"/>
    <w:rsid w:val="00993099"/>
    <w:rsid w:val="00A25690"/>
    <w:rsid w:val="00BA6340"/>
    <w:rsid w:val="00BC1FA9"/>
    <w:rsid w:val="00BD7E08"/>
    <w:rsid w:val="00BE125B"/>
    <w:rsid w:val="00CF4861"/>
    <w:rsid w:val="00D2668D"/>
    <w:rsid w:val="00D40539"/>
    <w:rsid w:val="00D53F60"/>
    <w:rsid w:val="00D835C4"/>
    <w:rsid w:val="00E445BF"/>
    <w:rsid w:val="00E45122"/>
    <w:rsid w:val="00E54A05"/>
    <w:rsid w:val="00E8272A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606062F4-63CF-4FEB-8863-D6FECAB0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2">
    <w:name w:val="heading 2"/>
    <w:basedOn w:val="Standard"/>
    <w:link w:val="berschrift2Zchn"/>
    <w:uiPriority w:val="9"/>
    <w:qFormat/>
    <w:rsid w:val="005D2BC7"/>
    <w:pPr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  <w:style w:type="paragraph" w:customStyle="1" w:styleId="direction-step">
    <w:name w:val="direction-step"/>
    <w:basedOn w:val="Standard"/>
    <w:rsid w:val="005E4CD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D2BC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2BC7"/>
    <w:rPr>
      <w:rFonts w:ascii="Times New Roman" w:eastAsia="Times New Roman" w:hAnsi="Times New Roman"/>
      <w:b/>
      <w:bCs/>
      <w:sz w:val="36"/>
      <w:szCs w:val="3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oEpping\NAS-BMS\Marketing\Theo%20Epping\Wilger%20Rezeptvorlage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Wilger_Rezeptvorlage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dc:description/>
  <cp:lastModifiedBy>Theo Epping</cp:lastModifiedBy>
  <cp:revision>3</cp:revision>
  <cp:lastPrinted>2023-11-15T11:16:00Z</cp:lastPrinted>
  <dcterms:created xsi:type="dcterms:W3CDTF">2023-11-29T16:02:00Z</dcterms:created>
  <dcterms:modified xsi:type="dcterms:W3CDTF">2024-02-12T07:05:00Z</dcterms:modified>
</cp:coreProperties>
</file>