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41982" w14:textId="5F6BC04B" w:rsidR="00BE125B" w:rsidRDefault="006668FB">
      <w:r>
        <w:rPr>
          <w:noProof/>
        </w:rPr>
        <w:drawing>
          <wp:anchor distT="0" distB="0" distL="114300" distR="114300" simplePos="0" relativeHeight="251670528" behindDoc="0" locked="0" layoutInCell="1" allowOverlap="1" wp14:anchorId="43BCE59F" wp14:editId="0EC5A4AC">
            <wp:simplePos x="0" y="0"/>
            <wp:positionH relativeFrom="margin">
              <wp:align>left</wp:align>
            </wp:positionH>
            <wp:positionV relativeFrom="paragraph">
              <wp:posOffset>690880</wp:posOffset>
            </wp:positionV>
            <wp:extent cx="1674495" cy="942340"/>
            <wp:effectExtent l="0" t="0" r="1905" b="0"/>
            <wp:wrapSquare wrapText="bothSides"/>
            <wp:docPr id="1180781965" name="Grafik 5" descr="Ein Bild, das Banane, Essen, Im Haus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81965" name="Grafik 5" descr="Ein Bild, das Banane, Essen, Im Haus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6EF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140D8DC" wp14:editId="4D6786D1">
                <wp:simplePos x="0" y="0"/>
                <wp:positionH relativeFrom="column">
                  <wp:posOffset>3219394</wp:posOffset>
                </wp:positionH>
                <wp:positionV relativeFrom="paragraph">
                  <wp:posOffset>1589405</wp:posOffset>
                </wp:positionV>
                <wp:extent cx="2372008" cy="506994"/>
                <wp:effectExtent l="0" t="0" r="3175" b="12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008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85EDD" w14:textId="43836330" w:rsidR="00ED26EF" w:rsidRDefault="00ED26EF">
                            <w:r w:rsidRPr="00BA634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4 Portionen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="006668FB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40D8DC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53.5pt;margin-top:125.15pt;width:186.75pt;height:39.9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" fillcolor="white [3201]" stroked="f" strokeweight=".5pt">
                <v:textbox>
                  <w:txbxContent>
                    <w:p w14:paraId="73D85EDD" w14:textId="43836330" w:rsidR="00ED26EF" w:rsidRDefault="00ED26EF">
                      <w:r w:rsidRPr="00BA634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4 Portionen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="006668FB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min.</w:t>
                      </w:r>
                    </w:p>
                  </w:txbxContent>
                </v:textbox>
              </v:shape>
            </w:pict>
          </mc:Fallback>
        </mc:AlternateContent>
      </w:r>
      <w:r w:rsidR="00E54A05">
        <w:rPr>
          <w:noProof/>
        </w:rPr>
        <w:drawing>
          <wp:anchor distT="0" distB="0" distL="114300" distR="114300" simplePos="0" relativeHeight="251669504" behindDoc="0" locked="0" layoutInCell="1" allowOverlap="1" wp14:anchorId="4B5E4535" wp14:editId="775A651F">
            <wp:simplePos x="0" y="0"/>
            <wp:positionH relativeFrom="column">
              <wp:posOffset>4548505</wp:posOffset>
            </wp:positionH>
            <wp:positionV relativeFrom="paragraph">
              <wp:posOffset>1589405</wp:posOffset>
            </wp:positionV>
            <wp:extent cx="317500" cy="317500"/>
            <wp:effectExtent l="0" t="0" r="0" b="0"/>
            <wp:wrapSquare wrapText="bothSides"/>
            <wp:docPr id="12" name="Grafik 12" descr="Stoppu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Stoppuhr Silhouet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05">
        <w:rPr>
          <w:noProof/>
        </w:rPr>
        <w:drawing>
          <wp:anchor distT="0" distB="0" distL="114300" distR="114300" simplePos="0" relativeHeight="251668480" behindDoc="0" locked="0" layoutInCell="1" allowOverlap="1" wp14:anchorId="384B2F88" wp14:editId="3DFC150C">
            <wp:simplePos x="0" y="0"/>
            <wp:positionH relativeFrom="column">
              <wp:posOffset>3329305</wp:posOffset>
            </wp:positionH>
            <wp:positionV relativeFrom="paragraph">
              <wp:posOffset>1564005</wp:posOffset>
            </wp:positionV>
            <wp:extent cx="317500" cy="317500"/>
            <wp:effectExtent l="0" t="0" r="0" b="0"/>
            <wp:wrapSquare wrapText="bothSides"/>
            <wp:docPr id="11" name="Grafik 11" descr="Teller mit Abdeckung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Teller mit Abdeckung Silhouet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A7B24" wp14:editId="20286EF8">
                <wp:simplePos x="0" y="0"/>
                <wp:positionH relativeFrom="margin">
                  <wp:posOffset>1664970</wp:posOffset>
                </wp:positionH>
                <wp:positionV relativeFrom="paragraph">
                  <wp:posOffset>2068830</wp:posOffset>
                </wp:positionV>
                <wp:extent cx="4089400" cy="563689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563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9DE393" w14:textId="33E920E9" w:rsidR="006668FB" w:rsidRPr="006668FB" w:rsidRDefault="006668FB" w:rsidP="006668FB">
                            <w:pPr>
                              <w:jc w:val="both"/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</w:pPr>
                            <w:r w:rsidRPr="006668FB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Für die Mohnbutter in einem Topf die Milch, Honig, Salz, Rum, Zimt, Mohn, Rosinen und Orangenpulver zum Kochen bringen. Nach 15 Minuten die Semmelbrösel einrühren, danach diese Masse </w:t>
                            </w:r>
                            <w:r w:rsidRPr="006668FB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kaltstellen</w:t>
                            </w:r>
                            <w:r w:rsidRPr="006668FB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C3069B3" w14:textId="77777777" w:rsidR="006668FB" w:rsidRPr="006668FB" w:rsidRDefault="006668FB" w:rsidP="006668FB">
                            <w:pPr>
                              <w:jc w:val="both"/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</w:pPr>
                            <w:r w:rsidRPr="006668FB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In der Zwischenzeit die Butter mit den Händen kneten und auf einer Frischhaltefolie verteilen. Zu einem Rechteck formen und mit Wasser benetzen.</w:t>
                            </w:r>
                          </w:p>
                          <w:p w14:paraId="1853D611" w14:textId="75629BA6" w:rsidR="006668FB" w:rsidRPr="006668FB" w:rsidRDefault="006668FB" w:rsidP="006668FB">
                            <w:pPr>
                              <w:jc w:val="both"/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</w:pPr>
                            <w:r w:rsidRPr="006668FB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Mit Hilfe einer zweiten Frischhaltefolie und dem Nudelholz glatt rollen. Dabei darauf achten, </w:t>
                            </w:r>
                            <w:r w:rsidRPr="006668FB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dass</w:t>
                            </w:r>
                            <w:r w:rsidRPr="006668FB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 die Butter nicht zu weich wird. Die Höhe der Butter sollte ca. 5-8 mm sein.</w:t>
                            </w:r>
                          </w:p>
                          <w:p w14:paraId="213CEB0F" w14:textId="6347FC27" w:rsidR="00D835C4" w:rsidRPr="0083731D" w:rsidRDefault="006668FB" w:rsidP="006668FB">
                            <w:pPr>
                              <w:jc w:val="both"/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</w:pPr>
                            <w:r w:rsidRPr="006668FB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Anschließend auf die Butter die kalte Mohnfülle streichen und fest einrollen. Für mindestens 20 Minuten in den Kühlschrank stellen, dann servieren.</w:t>
                            </w:r>
                          </w:p>
                          <w:p w14:paraId="2843D429" w14:textId="225CDBDF" w:rsidR="00BE125B" w:rsidRPr="0083731D" w:rsidRDefault="00D835C4" w:rsidP="006668FB">
                            <w:pPr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Guten Appetit!</w:t>
                            </w:r>
                            <w:r w:rsidR="006668FB" w:rsidRPr="006668F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7B24" id="Textfeld 3" o:spid="_x0000_s1027" type="#_x0000_t202" style="position:absolute;margin-left:131.1pt;margin-top:162.9pt;width:322pt;height:4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" filled="f" stroked="f">
                <v:textbox>
                  <w:txbxContent>
                    <w:p w14:paraId="489DE393" w14:textId="33E920E9" w:rsidR="006668FB" w:rsidRPr="006668FB" w:rsidRDefault="006668FB" w:rsidP="006668FB">
                      <w:pPr>
                        <w:jc w:val="both"/>
                        <w:rPr>
                          <w:rFonts w:ascii="Hind Light" w:hAnsi="Hind Light" w:cs="Hind Light"/>
                          <w:sz w:val="20"/>
                          <w:szCs w:val="20"/>
                        </w:rPr>
                      </w:pPr>
                      <w:r w:rsidRPr="006668FB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Für die Mohnbutter in einem Topf die Milch, Honig, Salz, Rum, Zimt, Mohn, Rosinen und Orangenpulver zum Kochen bringen. Nach 15 Minuten die Semmelbrösel einrühren, danach diese Masse </w:t>
                      </w:r>
                      <w:r w:rsidRPr="006668FB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kaltstellen</w:t>
                      </w:r>
                      <w:r w:rsidRPr="006668FB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.</w:t>
                      </w:r>
                    </w:p>
                    <w:p w14:paraId="6C3069B3" w14:textId="77777777" w:rsidR="006668FB" w:rsidRPr="006668FB" w:rsidRDefault="006668FB" w:rsidP="006668FB">
                      <w:pPr>
                        <w:jc w:val="both"/>
                        <w:rPr>
                          <w:rFonts w:ascii="Hind Light" w:hAnsi="Hind Light" w:cs="Hind Light"/>
                          <w:sz w:val="20"/>
                          <w:szCs w:val="20"/>
                        </w:rPr>
                      </w:pPr>
                      <w:r w:rsidRPr="006668FB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In der Zwischenzeit die Butter mit den Händen kneten und auf einer Frischhaltefolie verteilen. Zu einem Rechteck formen und mit Wasser benetzen.</w:t>
                      </w:r>
                    </w:p>
                    <w:p w14:paraId="1853D611" w14:textId="75629BA6" w:rsidR="006668FB" w:rsidRPr="006668FB" w:rsidRDefault="006668FB" w:rsidP="006668FB">
                      <w:pPr>
                        <w:jc w:val="both"/>
                        <w:rPr>
                          <w:rFonts w:ascii="Hind Light" w:hAnsi="Hind Light" w:cs="Hind Light"/>
                          <w:sz w:val="20"/>
                          <w:szCs w:val="20"/>
                        </w:rPr>
                      </w:pPr>
                      <w:r w:rsidRPr="006668FB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Mit Hilfe einer zweiten Frischhaltefolie und dem Nudelholz glatt rollen. Dabei darauf achten, </w:t>
                      </w:r>
                      <w:r w:rsidRPr="006668FB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dass</w:t>
                      </w:r>
                      <w:r w:rsidRPr="006668FB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 die Butter nicht zu weich wird. Die Höhe der Butter sollte ca. 5-8 mm sein.</w:t>
                      </w:r>
                    </w:p>
                    <w:p w14:paraId="213CEB0F" w14:textId="6347FC27" w:rsidR="00D835C4" w:rsidRPr="0083731D" w:rsidRDefault="006668FB" w:rsidP="006668FB">
                      <w:pPr>
                        <w:jc w:val="both"/>
                        <w:rPr>
                          <w:rFonts w:ascii="Hind Light" w:hAnsi="Hind Light" w:cs="Hind Light"/>
                          <w:sz w:val="20"/>
                          <w:szCs w:val="20"/>
                        </w:rPr>
                      </w:pPr>
                      <w:r w:rsidRPr="006668FB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Anschließend auf die Butter die kalte Mohnfülle streichen und fest einrollen. Für mindestens 20 Minuten in den Kühlschrank stellen, dann servieren.</w:t>
                      </w:r>
                    </w:p>
                    <w:p w14:paraId="2843D429" w14:textId="225CDBDF" w:rsidR="00BE125B" w:rsidRPr="0083731D" w:rsidRDefault="00D835C4" w:rsidP="006668FB">
                      <w:pPr>
                        <w:rPr>
                          <w:rFonts w:ascii="Hind Light" w:hAnsi="Hind Light" w:cs="Hind Light"/>
                          <w:sz w:val="20"/>
                          <w:szCs w:val="20"/>
                        </w:rPr>
                      </w:pPr>
                      <w:r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Guten Appetit!</w:t>
                      </w:r>
                      <w:r w:rsidR="006668FB" w:rsidRPr="006668FB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50659" wp14:editId="4EBC47A2">
                <wp:simplePos x="0" y="0"/>
                <wp:positionH relativeFrom="margin">
                  <wp:align>left</wp:align>
                </wp:positionH>
                <wp:positionV relativeFrom="paragraph">
                  <wp:posOffset>1856740</wp:posOffset>
                </wp:positionV>
                <wp:extent cx="1799590" cy="6358890"/>
                <wp:effectExtent l="0" t="0" r="0" b="381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D8C095" w14:textId="265C26D4" w:rsidR="002426F8" w:rsidRPr="002426F8" w:rsidRDefault="002426F8" w:rsidP="00E8272A">
                            <w:pPr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426F8"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Zutaten:</w:t>
                            </w:r>
                            <w:r w:rsidR="004F5935"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 </w:t>
                            </w:r>
                          </w:p>
                          <w:p w14:paraId="52485807" w14:textId="769E2F7C" w:rsidR="00ED26EF" w:rsidRDefault="006668FB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250 ml Milch </w:t>
                            </w:r>
                          </w:p>
                          <w:p w14:paraId="1D7A4047" w14:textId="332BC561" w:rsidR="006668FB" w:rsidRDefault="006668FB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750 g Butter </w:t>
                            </w:r>
                          </w:p>
                          <w:p w14:paraId="7950654D" w14:textId="2F17484A" w:rsidR="006668FB" w:rsidRDefault="006668FB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2 EL Honig </w:t>
                            </w:r>
                          </w:p>
                          <w:p w14:paraId="0FCEC880" w14:textId="29A4EA62" w:rsidR="006668FB" w:rsidRDefault="006668FB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Msp</w:t>
                            </w:r>
                            <w:proofErr w:type="spellEnd"/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Zimt </w:t>
                            </w:r>
                          </w:p>
                          <w:p w14:paraId="100C09C2" w14:textId="4FDBBCB7" w:rsidR="006668FB" w:rsidRDefault="006668FB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50 g Rosinen </w:t>
                            </w:r>
                          </w:p>
                          <w:p w14:paraId="250C5E7B" w14:textId="7B61DC3D" w:rsidR="006668FB" w:rsidRDefault="006668FB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300 g Mohn </w:t>
                            </w:r>
                          </w:p>
                          <w:p w14:paraId="7C5B4D26" w14:textId="635BE42A" w:rsidR="006668FB" w:rsidRDefault="006668FB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2 EL Rum </w:t>
                            </w:r>
                          </w:p>
                          <w:p w14:paraId="41054E59" w14:textId="13B155CE" w:rsidR="006668FB" w:rsidRDefault="006668FB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100 g Semmelbrösel </w:t>
                            </w:r>
                          </w:p>
                          <w:p w14:paraId="3F72EBC7" w14:textId="2F824603" w:rsidR="006668FB" w:rsidRDefault="006668FB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Msp</w:t>
                            </w:r>
                            <w:proofErr w:type="spellEnd"/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Orangenpulver </w:t>
                            </w:r>
                          </w:p>
                          <w:p w14:paraId="3D4B1133" w14:textId="77777777" w:rsidR="006668FB" w:rsidRPr="00D40539" w:rsidRDefault="006668FB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0659" id="Textfeld 4" o:spid="_x0000_s1028" type="#_x0000_t202" style="position:absolute;margin-left:0;margin-top:146.2pt;width:141.7pt;height:500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" filled="f" stroked="f">
                <v:textbox>
                  <w:txbxContent>
                    <w:p w14:paraId="19D8C095" w14:textId="265C26D4" w:rsidR="002426F8" w:rsidRPr="002426F8" w:rsidRDefault="002426F8" w:rsidP="00E8272A">
                      <w:pPr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426F8"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Zutaten:</w:t>
                      </w:r>
                      <w:r w:rsidR="004F5935"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 </w:t>
                      </w:r>
                    </w:p>
                    <w:p w14:paraId="52485807" w14:textId="769E2F7C" w:rsidR="00ED26EF" w:rsidRDefault="006668FB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250 ml Milch </w:t>
                      </w:r>
                    </w:p>
                    <w:p w14:paraId="1D7A4047" w14:textId="332BC561" w:rsidR="006668FB" w:rsidRDefault="006668FB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750 g Butter </w:t>
                      </w:r>
                    </w:p>
                    <w:p w14:paraId="7950654D" w14:textId="2F17484A" w:rsidR="006668FB" w:rsidRDefault="006668FB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2 EL Honig </w:t>
                      </w:r>
                    </w:p>
                    <w:p w14:paraId="0FCEC880" w14:textId="29A4EA62" w:rsidR="006668FB" w:rsidRDefault="006668FB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Msp</w:t>
                      </w:r>
                      <w:proofErr w:type="spellEnd"/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Zimt </w:t>
                      </w:r>
                    </w:p>
                    <w:p w14:paraId="100C09C2" w14:textId="4FDBBCB7" w:rsidR="006668FB" w:rsidRDefault="006668FB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50 g Rosinen </w:t>
                      </w:r>
                    </w:p>
                    <w:p w14:paraId="250C5E7B" w14:textId="7B61DC3D" w:rsidR="006668FB" w:rsidRDefault="006668FB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300 g Mohn </w:t>
                      </w:r>
                    </w:p>
                    <w:p w14:paraId="7C5B4D26" w14:textId="635BE42A" w:rsidR="006668FB" w:rsidRDefault="006668FB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2 EL Rum </w:t>
                      </w:r>
                    </w:p>
                    <w:p w14:paraId="41054E59" w14:textId="13B155CE" w:rsidR="006668FB" w:rsidRDefault="006668FB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100 g Semmelbrösel </w:t>
                      </w:r>
                    </w:p>
                    <w:p w14:paraId="3F72EBC7" w14:textId="2F824603" w:rsidR="006668FB" w:rsidRDefault="006668FB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Msp</w:t>
                      </w:r>
                      <w:proofErr w:type="spellEnd"/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Orangenpulver </w:t>
                      </w:r>
                    </w:p>
                    <w:p w14:paraId="3D4B1133" w14:textId="77777777" w:rsidR="006668FB" w:rsidRPr="00D40539" w:rsidRDefault="006668FB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53E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FD391C7" wp14:editId="49356948">
                <wp:simplePos x="0" y="0"/>
                <wp:positionH relativeFrom="margin">
                  <wp:posOffset>2020567</wp:posOffset>
                </wp:positionH>
                <wp:positionV relativeFrom="paragraph">
                  <wp:posOffset>982980</wp:posOffset>
                </wp:positionV>
                <wp:extent cx="3521070" cy="1214122"/>
                <wp:effectExtent l="0" t="0" r="0" b="0"/>
                <wp:wrapSquare wrapText="bothSides"/>
                <wp:docPr id="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0" cy="1214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64D819" w14:textId="240D1454" w:rsidR="00D2668D" w:rsidRPr="00E8272A" w:rsidRDefault="006668FB">
                            <w:pPr>
                              <w:rPr>
                                <w:rFonts w:ascii="Hind Bold" w:hAnsi="Hind Bold" w:cs="Hind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ind Bold" w:hAnsi="Hind Bold" w:cs="Hind 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Mohnbutter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91C7" id="Textfeld 1" o:spid="_x0000_s1029" type="#_x0000_t202" style="position:absolute;margin-left:159.1pt;margin-top:77.4pt;width:277.25pt;height:95.6pt;z-index:2516561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" filled="f" stroked="f">
                <v:textbox>
                  <w:txbxContent>
                    <w:p w14:paraId="1464D819" w14:textId="240D1454" w:rsidR="00D2668D" w:rsidRPr="00E8272A" w:rsidRDefault="006668FB">
                      <w:pPr>
                        <w:rPr>
                          <w:rFonts w:ascii="Hind Bold" w:hAnsi="Hind Bold" w:cs="Hind Bold"/>
                          <w:sz w:val="40"/>
                          <w:szCs w:val="40"/>
                        </w:rPr>
                      </w:pPr>
                      <w:r>
                        <w:rPr>
                          <w:rFonts w:ascii="Hind Bold" w:hAnsi="Hind Bold" w:cs="Hind Bold"/>
                          <w:b/>
                          <w:bCs/>
                          <w:sz w:val="30"/>
                          <w:szCs w:val="30"/>
                        </w:rPr>
                        <w:t xml:space="preserve">Mohnbutter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125B">
      <w:headerReference w:type="default" r:id="rId12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C829A1" w14:textId="77777777" w:rsidR="00E961AE" w:rsidRDefault="00E961AE">
      <w:pPr>
        <w:spacing w:after="0" w:line="240" w:lineRule="auto"/>
      </w:pPr>
      <w:r>
        <w:separator/>
      </w:r>
    </w:p>
  </w:endnote>
  <w:endnote w:type="continuationSeparator" w:id="0">
    <w:p w14:paraId="68F52F02" w14:textId="77777777" w:rsidR="00E961AE" w:rsidRDefault="00E96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ind Bold">
    <w:altName w:val="Mangal"/>
    <w:charset w:val="00"/>
    <w:family w:val="auto"/>
    <w:pitch w:val="variable"/>
    <w:sig w:usb0="00008007" w:usb1="00000000" w:usb2="00000000" w:usb3="00000000" w:csb0="00000093" w:csb1="00000000"/>
  </w:font>
  <w:font w:name="Hind Light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0D9CF8" w14:textId="77777777" w:rsidR="00E961AE" w:rsidRDefault="00E961A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1CF98E1" w14:textId="77777777" w:rsidR="00E961AE" w:rsidRDefault="00E96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41871" w14:textId="77777777" w:rsidR="00000000" w:rsidRDefault="0076153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63F353" wp14:editId="497A9244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45016" cy="10672547"/>
          <wp:effectExtent l="0" t="0" r="0" b="0"/>
          <wp:wrapNone/>
          <wp:docPr id="1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16" cy="106725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106F3"/>
    <w:multiLevelType w:val="hybridMultilevel"/>
    <w:tmpl w:val="2ECC97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A6DFF"/>
    <w:multiLevelType w:val="hybridMultilevel"/>
    <w:tmpl w:val="2000F8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00773"/>
    <w:multiLevelType w:val="hybridMultilevel"/>
    <w:tmpl w:val="3940AE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224CD"/>
    <w:multiLevelType w:val="hybridMultilevel"/>
    <w:tmpl w:val="FD869D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B7E5C"/>
    <w:multiLevelType w:val="multilevel"/>
    <w:tmpl w:val="C806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ED518D"/>
    <w:multiLevelType w:val="hybridMultilevel"/>
    <w:tmpl w:val="4F643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21313"/>
    <w:multiLevelType w:val="hybridMultilevel"/>
    <w:tmpl w:val="06D435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066015">
    <w:abstractNumId w:val="4"/>
  </w:num>
  <w:num w:numId="2" w16cid:durableId="1249997339">
    <w:abstractNumId w:val="6"/>
  </w:num>
  <w:num w:numId="3" w16cid:durableId="1446273624">
    <w:abstractNumId w:val="3"/>
  </w:num>
  <w:num w:numId="4" w16cid:durableId="874120111">
    <w:abstractNumId w:val="1"/>
  </w:num>
  <w:num w:numId="5" w16cid:durableId="975985376">
    <w:abstractNumId w:val="5"/>
  </w:num>
  <w:num w:numId="6" w16cid:durableId="2123839872">
    <w:abstractNumId w:val="0"/>
  </w:num>
  <w:num w:numId="7" w16cid:durableId="1856531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42"/>
    <w:rsid w:val="000152DC"/>
    <w:rsid w:val="00036BC2"/>
    <w:rsid w:val="00067886"/>
    <w:rsid w:val="002426F8"/>
    <w:rsid w:val="002A5E97"/>
    <w:rsid w:val="00363128"/>
    <w:rsid w:val="003A5731"/>
    <w:rsid w:val="00426B42"/>
    <w:rsid w:val="004F5935"/>
    <w:rsid w:val="006668FB"/>
    <w:rsid w:val="00703E9E"/>
    <w:rsid w:val="0076153E"/>
    <w:rsid w:val="007D7A59"/>
    <w:rsid w:val="007F22B9"/>
    <w:rsid w:val="00834C69"/>
    <w:rsid w:val="0083731D"/>
    <w:rsid w:val="00993099"/>
    <w:rsid w:val="00A25690"/>
    <w:rsid w:val="00BA6340"/>
    <w:rsid w:val="00BD7E08"/>
    <w:rsid w:val="00BE125B"/>
    <w:rsid w:val="00D2668D"/>
    <w:rsid w:val="00D40539"/>
    <w:rsid w:val="00D835C4"/>
    <w:rsid w:val="00E121A6"/>
    <w:rsid w:val="00E54A05"/>
    <w:rsid w:val="00E8272A"/>
    <w:rsid w:val="00E961AE"/>
    <w:rsid w:val="00EB2FCB"/>
    <w:rsid w:val="00ED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04811"/>
  <w15:docId w15:val="{606062F4-63CF-4FEB-8863-D6FECAB0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customStyle="1" w:styleId="quantityblock">
    <w:name w:val="quantityblock"/>
    <w:basedOn w:val="Absatz-Standardschriftart"/>
    <w:rsid w:val="00426B42"/>
  </w:style>
  <w:style w:type="character" w:customStyle="1" w:styleId="ingredient-quantity">
    <w:name w:val="ingredient-quantity"/>
    <w:basedOn w:val="Absatz-Standardschriftart"/>
    <w:rsid w:val="00426B42"/>
  </w:style>
  <w:style w:type="character" w:customStyle="1" w:styleId="ingredientblock">
    <w:name w:val="ingredientblock"/>
    <w:basedOn w:val="Absatz-Standardschriftart"/>
    <w:rsid w:val="00426B42"/>
  </w:style>
  <w:style w:type="paragraph" w:styleId="Listenabsatz">
    <w:name w:val="List Paragraph"/>
    <w:basedOn w:val="Standard"/>
    <w:uiPriority w:val="34"/>
    <w:qFormat/>
    <w:rsid w:val="00426B4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F593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593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4F593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4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d%20Wilger\AppData\Local\Microsoft\Windows\INetCache\Content.Outlook\9O60CO6F\Wilger_Rezep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Wilger_Rezeptvorlage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Wilger</dc:creator>
  <dc:description/>
  <cp:lastModifiedBy>Theo Epping</cp:lastModifiedBy>
  <cp:revision>2</cp:revision>
  <dcterms:created xsi:type="dcterms:W3CDTF">2024-07-08T15:41:00Z</dcterms:created>
  <dcterms:modified xsi:type="dcterms:W3CDTF">2024-07-08T15:41:00Z</dcterms:modified>
</cp:coreProperties>
</file>