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41982" w14:textId="7383782D" w:rsidR="00BE125B" w:rsidRDefault="00CF0879">
      <w:r>
        <w:rPr>
          <w:noProof/>
        </w:rPr>
        <w:drawing>
          <wp:anchor distT="0" distB="0" distL="114300" distR="114300" simplePos="0" relativeHeight="251670528" behindDoc="1" locked="0" layoutInCell="1" allowOverlap="1" wp14:anchorId="15A638A8" wp14:editId="4F116893">
            <wp:simplePos x="0" y="0"/>
            <wp:positionH relativeFrom="margin">
              <wp:posOffset>43180</wp:posOffset>
            </wp:positionH>
            <wp:positionV relativeFrom="paragraph">
              <wp:posOffset>539115</wp:posOffset>
            </wp:positionV>
            <wp:extent cx="169545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357" y="21308"/>
                <wp:lineTo x="21357" y="0"/>
                <wp:lineTo x="0" y="0"/>
              </wp:wrapPolygon>
            </wp:wrapTight>
            <wp:docPr id="1204688101" name="Grafik 7" descr="Ein Bild, das Essen, Nachspeise, Snack, Süß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88101" name="Grafik 7" descr="Ein Bild, das Essen, Nachspeise, Snack, Süßwar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283F655D">
                <wp:simplePos x="0" y="0"/>
                <wp:positionH relativeFrom="column">
                  <wp:posOffset>3219394</wp:posOffset>
                </wp:positionH>
                <wp:positionV relativeFrom="paragraph">
                  <wp:posOffset>1589405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0B5F3768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4 Portionen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DB6212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0D8D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53.5pt;margin-top:125.1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" fillcolor="white [3201]" stroked="f" strokeweight=".5pt">
                <v:textbox>
                  <w:txbxContent>
                    <w:p w14:paraId="73D85EDD" w14:textId="0B5F3768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4 Portionen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DB6212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775A651F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3DFC150C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20286EF8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3CEB0F" w14:textId="32892F59" w:rsidR="00D835C4" w:rsidRPr="00CF0879" w:rsidRDefault="00DB6212" w:rsidP="004F5935">
                            <w:pPr>
                              <w:jc w:val="both"/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CF0879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 xml:space="preserve">Die Schokolade im Wasserbad schmelzen. </w:t>
                            </w:r>
                          </w:p>
                          <w:p w14:paraId="5BB870D2" w14:textId="6601C739" w:rsidR="00DB6212" w:rsidRPr="00CF0879" w:rsidRDefault="00DB6212" w:rsidP="004F5935">
                            <w:pPr>
                              <w:jc w:val="both"/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CF0879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 xml:space="preserve">Anschließend die gefüllten Früchte ganz eintauchen und zum Abtropfen und Abkühlen auf ein Backgitter legen. </w:t>
                            </w:r>
                          </w:p>
                          <w:p w14:paraId="04030681" w14:textId="366002AE" w:rsidR="00DB6212" w:rsidRPr="00CF0879" w:rsidRDefault="00DB6212" w:rsidP="004F5935">
                            <w:pPr>
                              <w:jc w:val="both"/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CF0879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 xml:space="preserve">Dann mit geschmolzener Schokolade verzieren und mit Nüssen und Blumen </w:t>
                            </w:r>
                            <w:r w:rsidR="00CF0879" w:rsidRPr="00CF0879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 xml:space="preserve">bestreuen und dekorieren. </w:t>
                            </w:r>
                          </w:p>
                          <w:p w14:paraId="4EBB40B9" w14:textId="477E0D82" w:rsidR="00CF0879" w:rsidRPr="00CF0879" w:rsidRDefault="00CF0879" w:rsidP="00CF0879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CF0879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 xml:space="preserve">PS: Für ein schönes Muster am besten weiße und dunkele Schokolade kombinieren. </w:t>
                            </w:r>
                          </w:p>
                          <w:p w14:paraId="2843D429" w14:textId="1A2AB58C" w:rsidR="00BE125B" w:rsidRPr="00CF0879" w:rsidRDefault="00D835C4" w:rsidP="00CF0879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  <w:r w:rsidRPr="00CF0879"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  <w:t>Guten Appetit!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7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" filled="f" stroked="f">
                <v:textbox>
                  <w:txbxContent>
                    <w:p w14:paraId="213CEB0F" w14:textId="32892F59" w:rsidR="00D835C4" w:rsidRPr="00CF0879" w:rsidRDefault="00DB6212" w:rsidP="004F5935">
                      <w:pPr>
                        <w:jc w:val="both"/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CF0879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 xml:space="preserve">Die Schokolade im Wasserbad schmelzen. </w:t>
                      </w:r>
                    </w:p>
                    <w:p w14:paraId="5BB870D2" w14:textId="6601C739" w:rsidR="00DB6212" w:rsidRPr="00CF0879" w:rsidRDefault="00DB6212" w:rsidP="004F5935">
                      <w:pPr>
                        <w:jc w:val="both"/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CF0879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 xml:space="preserve">Anschließend die gefüllten Früchte ganz eintauchen und zum Abtropfen und Abkühlen auf ein Backgitter legen. </w:t>
                      </w:r>
                    </w:p>
                    <w:p w14:paraId="04030681" w14:textId="366002AE" w:rsidR="00DB6212" w:rsidRPr="00CF0879" w:rsidRDefault="00DB6212" w:rsidP="004F5935">
                      <w:pPr>
                        <w:jc w:val="both"/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CF0879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 xml:space="preserve">Dann mit geschmolzener Schokolade verzieren und mit Nüssen und Blumen </w:t>
                      </w:r>
                      <w:r w:rsidR="00CF0879" w:rsidRPr="00CF0879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 xml:space="preserve">bestreuen und dekorieren. </w:t>
                      </w:r>
                    </w:p>
                    <w:p w14:paraId="4EBB40B9" w14:textId="477E0D82" w:rsidR="00CF0879" w:rsidRPr="00CF0879" w:rsidRDefault="00CF0879" w:rsidP="00CF0879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CF0879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 xml:space="preserve">PS: Für ein schönes Muster am besten weiße und dunkele Schokolade kombinieren. </w:t>
                      </w:r>
                    </w:p>
                    <w:p w14:paraId="2843D429" w14:textId="1A2AB58C" w:rsidR="00BE125B" w:rsidRPr="00CF0879" w:rsidRDefault="00D835C4" w:rsidP="00CF0879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  <w:r w:rsidRPr="00CF0879">
                        <w:rPr>
                          <w:rFonts w:ascii="Hind Light" w:hAnsi="Hind Light" w:cs="Hind Light"/>
                          <w:sz w:val="30"/>
                          <w:szCs w:val="30"/>
                        </w:rPr>
                        <w:t>Guten Appetit!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4EBC47A2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D8C095" w14:textId="265C26D4" w:rsidR="002426F8" w:rsidRPr="002426F8" w:rsidRDefault="002426F8" w:rsidP="00E8272A">
                            <w:pPr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426F8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4F5935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 </w:t>
                            </w:r>
                          </w:p>
                          <w:p w14:paraId="0BE03EFB" w14:textId="77777777" w:rsidR="00DB6212" w:rsidRDefault="00DB6212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 Tassen Aprikosen gefüllt mit feinstem Frischkäse</w:t>
                            </w:r>
                          </w:p>
                          <w:p w14:paraId="65A48EDA" w14:textId="77777777" w:rsidR="00DB6212" w:rsidRDefault="00DB6212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 Tassen Datteln gefüllt mit feinstem Frischkäse</w:t>
                            </w:r>
                          </w:p>
                          <w:p w14:paraId="43A8263E" w14:textId="77777777" w:rsidR="00DB6212" w:rsidRDefault="00DB6212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Kuvertüre</w:t>
                            </w:r>
                          </w:p>
                          <w:p w14:paraId="5AEE2AC5" w14:textId="77777777" w:rsidR="00DB6212" w:rsidRDefault="00DB6212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Nüsse</w:t>
                            </w:r>
                          </w:p>
                          <w:p w14:paraId="52485807" w14:textId="06D2AAC6" w:rsidR="00ED26EF" w:rsidRPr="00D40539" w:rsidRDefault="00DB6212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Blüten</w:t>
                            </w:r>
                            <w:proofErr w:type="gramStart"/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..</w:t>
                            </w:r>
                            <w:proofErr w:type="gramEnd"/>
                            <w:r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zum Verzieren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8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" filled="f" stroked="f">
                <v:textbox>
                  <w:txbxContent>
                    <w:p w14:paraId="19D8C095" w14:textId="265C26D4" w:rsidR="002426F8" w:rsidRPr="002426F8" w:rsidRDefault="002426F8" w:rsidP="00E8272A">
                      <w:pPr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426F8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4F5935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 </w:t>
                      </w:r>
                    </w:p>
                    <w:p w14:paraId="0BE03EFB" w14:textId="77777777" w:rsidR="00DB6212" w:rsidRDefault="00DB6212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 Tassen Aprikosen gefüllt mit feinstem Frischkäse</w:t>
                      </w:r>
                    </w:p>
                    <w:p w14:paraId="65A48EDA" w14:textId="77777777" w:rsidR="00DB6212" w:rsidRDefault="00DB6212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 Tassen Datteln gefüllt mit feinstem Frischkäse</w:t>
                      </w:r>
                    </w:p>
                    <w:p w14:paraId="43A8263E" w14:textId="77777777" w:rsidR="00DB6212" w:rsidRDefault="00DB6212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Kuvertüre</w:t>
                      </w:r>
                    </w:p>
                    <w:p w14:paraId="5AEE2AC5" w14:textId="77777777" w:rsidR="00DB6212" w:rsidRDefault="00DB6212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Nüsse</w:t>
                      </w:r>
                    </w:p>
                    <w:p w14:paraId="52485807" w14:textId="06D2AAC6" w:rsidR="00ED26EF" w:rsidRPr="00D40539" w:rsidRDefault="00DB6212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Blüten</w:t>
                      </w:r>
                      <w:proofErr w:type="gramStart"/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..</w:t>
                      </w:r>
                      <w:proofErr w:type="gramEnd"/>
                      <w:r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zum Verzieren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6CC5C9" w14:textId="77777777" w:rsidR="00DB6212" w:rsidRPr="00DB6212" w:rsidRDefault="00DB6212" w:rsidP="00DB6212">
                            <w:pPr>
                              <w:rPr>
                                <w:rFonts w:ascii="Hind Bold" w:hAnsi="Hind Bold" w:cs="Hind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B6212">
                              <w:rPr>
                                <w:rFonts w:ascii="Hind Bold" w:hAnsi="Hind Bold" w:cs="Hind Bold"/>
                                <w:b/>
                                <w:bCs/>
                                <w:sz w:val="30"/>
                                <w:szCs w:val="30"/>
                              </w:rPr>
                              <w:t>Schokofrüchte mit Frischkäseherz </w:t>
                            </w:r>
                          </w:p>
                          <w:p w14:paraId="1464D819" w14:textId="4DA03B98" w:rsidR="00D2668D" w:rsidRPr="00E8272A" w:rsidRDefault="00D2668D">
                            <w:pPr>
                              <w:rPr>
                                <w:rFonts w:ascii="Hind Bold" w:hAnsi="Hind Bold" w:cs="Hind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29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" filled="f" stroked="f">
                <v:textbox>
                  <w:txbxContent>
                    <w:p w14:paraId="1E6CC5C9" w14:textId="77777777" w:rsidR="00DB6212" w:rsidRPr="00DB6212" w:rsidRDefault="00DB6212" w:rsidP="00DB6212">
                      <w:pPr>
                        <w:rPr>
                          <w:rFonts w:ascii="Hind Bold" w:hAnsi="Hind Bold" w:cs="Hind Bold"/>
                          <w:b/>
                          <w:bCs/>
                          <w:sz w:val="30"/>
                          <w:szCs w:val="30"/>
                        </w:rPr>
                      </w:pPr>
                      <w:r w:rsidRPr="00DB6212">
                        <w:rPr>
                          <w:rFonts w:ascii="Hind Bold" w:hAnsi="Hind Bold" w:cs="Hind Bold"/>
                          <w:b/>
                          <w:bCs/>
                          <w:sz w:val="30"/>
                          <w:szCs w:val="30"/>
                        </w:rPr>
                        <w:t>Schokofrüchte mit Frischkäseherz </w:t>
                      </w:r>
                    </w:p>
                    <w:p w14:paraId="1464D819" w14:textId="4DA03B98" w:rsidR="00D2668D" w:rsidRPr="00E8272A" w:rsidRDefault="00D2668D">
                      <w:pPr>
                        <w:rPr>
                          <w:rFonts w:ascii="Hind Bold" w:hAnsi="Hind Bold" w:cs="Hind 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0D877" w14:textId="77777777" w:rsidR="00CE70FB" w:rsidRDefault="00CE70FB">
      <w:pPr>
        <w:spacing w:after="0" w:line="240" w:lineRule="auto"/>
      </w:pPr>
      <w:r>
        <w:separator/>
      </w:r>
    </w:p>
  </w:endnote>
  <w:endnote w:type="continuationSeparator" w:id="0">
    <w:p w14:paraId="1B08B77E" w14:textId="77777777" w:rsidR="00CE70FB" w:rsidRDefault="00CE7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ind Bold">
    <w:altName w:val="Mangal"/>
    <w:charset w:val="00"/>
    <w:family w:val="auto"/>
    <w:pitch w:val="variable"/>
    <w:sig w:usb0="00008007" w:usb1="00000000" w:usb2="00000000" w:usb3="00000000" w:csb0="00000093" w:csb1="00000000"/>
  </w:font>
  <w:font w:name="Hind Light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E8CF7" w14:textId="77777777" w:rsidR="00CE70FB" w:rsidRDefault="00CE70F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3011C7A" w14:textId="77777777" w:rsidR="00CE70FB" w:rsidRDefault="00CE7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41871" w14:textId="77777777" w:rsidR="00000000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066015">
    <w:abstractNumId w:val="4"/>
  </w:num>
  <w:num w:numId="2" w16cid:durableId="1249997339">
    <w:abstractNumId w:val="6"/>
  </w:num>
  <w:num w:numId="3" w16cid:durableId="1446273624">
    <w:abstractNumId w:val="3"/>
  </w:num>
  <w:num w:numId="4" w16cid:durableId="874120111">
    <w:abstractNumId w:val="1"/>
  </w:num>
  <w:num w:numId="5" w16cid:durableId="975985376">
    <w:abstractNumId w:val="5"/>
  </w:num>
  <w:num w:numId="6" w16cid:durableId="2123839872">
    <w:abstractNumId w:val="0"/>
  </w:num>
  <w:num w:numId="7" w16cid:durableId="1856531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067886"/>
    <w:rsid w:val="002426F8"/>
    <w:rsid w:val="002A5E97"/>
    <w:rsid w:val="00363128"/>
    <w:rsid w:val="003A5731"/>
    <w:rsid w:val="00426B42"/>
    <w:rsid w:val="004F5935"/>
    <w:rsid w:val="00703E9E"/>
    <w:rsid w:val="0076153E"/>
    <w:rsid w:val="007D7A59"/>
    <w:rsid w:val="007F22B9"/>
    <w:rsid w:val="00834C69"/>
    <w:rsid w:val="0083731D"/>
    <w:rsid w:val="00993099"/>
    <w:rsid w:val="00997778"/>
    <w:rsid w:val="00A25690"/>
    <w:rsid w:val="00BA6340"/>
    <w:rsid w:val="00BD7E08"/>
    <w:rsid w:val="00BE125B"/>
    <w:rsid w:val="00CE70FB"/>
    <w:rsid w:val="00CF0879"/>
    <w:rsid w:val="00D2668D"/>
    <w:rsid w:val="00D40539"/>
    <w:rsid w:val="00D835C4"/>
    <w:rsid w:val="00DB6212"/>
    <w:rsid w:val="00E54A05"/>
    <w:rsid w:val="00E8272A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F593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593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F593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d%20Wilger\AppData\Local\Microsoft\Windows\INetCache\Content.Outlook\9O60CO6F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Theo Epping</cp:lastModifiedBy>
  <cp:revision>2</cp:revision>
  <dcterms:created xsi:type="dcterms:W3CDTF">2024-07-08T13:42:00Z</dcterms:created>
  <dcterms:modified xsi:type="dcterms:W3CDTF">2024-07-08T13:42:00Z</dcterms:modified>
</cp:coreProperties>
</file>